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A4F93" w14:textId="77777777" w:rsidR="00173965" w:rsidRDefault="00173965" w:rsidP="00173965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APPULTON</w:t>
      </w:r>
      <w:r>
        <w:rPr>
          <w:rFonts w:cs="Times New Roman"/>
        </w:rPr>
        <w:t xml:space="preserve">       (fl.1465-6)</w:t>
      </w:r>
    </w:p>
    <w:p w14:paraId="2D5B9A2A" w14:textId="77777777" w:rsidR="00173965" w:rsidRDefault="00173965" w:rsidP="00173965">
      <w:pPr>
        <w:pStyle w:val="NoSpacing"/>
        <w:rPr>
          <w:rFonts w:cs="Times New Roman"/>
        </w:rPr>
      </w:pPr>
    </w:p>
    <w:p w14:paraId="2E35F5FB" w14:textId="77777777" w:rsidR="00173965" w:rsidRDefault="00173965" w:rsidP="00173965">
      <w:pPr>
        <w:pStyle w:val="NoSpacing"/>
        <w:rPr>
          <w:rFonts w:cs="Times New Roman"/>
        </w:rPr>
      </w:pPr>
    </w:p>
    <w:p w14:paraId="672A64EA" w14:textId="77777777" w:rsidR="00173965" w:rsidRDefault="00173965" w:rsidP="00173965">
      <w:pPr>
        <w:pStyle w:val="NoSpacing"/>
        <w:rPr>
          <w:rFonts w:cs="Times New Roman"/>
        </w:rPr>
      </w:pPr>
      <w:r>
        <w:rPr>
          <w:rFonts w:cs="Times New Roman"/>
        </w:rPr>
        <w:t xml:space="preserve">         1465-6</w:t>
      </w:r>
      <w:r>
        <w:rPr>
          <w:rFonts w:cs="Times New Roman"/>
        </w:rPr>
        <w:tab/>
        <w:t>He and his servant were paid 3s for working on the dismantling of the</w:t>
      </w:r>
    </w:p>
    <w:p w14:paraId="606E50D4" w14:textId="77777777" w:rsidR="00173965" w:rsidRDefault="00173965" w:rsidP="00173965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slates of a barn near the gates of West Park in the lordship of Middleham.</w:t>
      </w:r>
    </w:p>
    <w:p w14:paraId="031FBD78" w14:textId="77777777" w:rsidR="00173965" w:rsidRDefault="00173965" w:rsidP="00173965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They also worked on a kiln, next to the lord’s garden, and repaired the </w:t>
      </w:r>
    </w:p>
    <w:p w14:paraId="73B46002" w14:textId="77777777" w:rsidR="00173965" w:rsidRDefault="00173965" w:rsidP="00173965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roof of the wheat </w:t>
      </w:r>
      <w:proofErr w:type="spellStart"/>
      <w:r>
        <w:rPr>
          <w:rFonts w:cs="Times New Roman"/>
        </w:rPr>
        <w:t>grannery</w:t>
      </w:r>
      <w:proofErr w:type="spellEnd"/>
      <w:r>
        <w:rPr>
          <w:rFonts w:cs="Times New Roman"/>
        </w:rPr>
        <w:t>.</w:t>
      </w:r>
    </w:p>
    <w:p w14:paraId="69D42E81" w14:textId="77777777" w:rsidR="00173965" w:rsidRDefault="00173965" w:rsidP="00173965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981558">
        <w:rPr>
          <w:rFonts w:cs="Times New Roman"/>
        </w:rPr>
        <w:t xml:space="preserve">(“The Lordship of Middleham in 1465-6 and 1473-4 edited by Livia </w:t>
      </w:r>
    </w:p>
    <w:p w14:paraId="0C08EC80" w14:textId="77777777" w:rsidR="00173965" w:rsidRDefault="00173965" w:rsidP="00173965">
      <w:pPr>
        <w:pStyle w:val="NoSpacing"/>
        <w:ind w:left="1440"/>
        <w:rPr>
          <w:rFonts w:cs="Times New Roman"/>
        </w:rPr>
      </w:pPr>
      <w:r w:rsidRPr="00981558">
        <w:rPr>
          <w:rFonts w:cs="Times New Roman"/>
        </w:rPr>
        <w:t>Vissa-Fuchs,</w:t>
      </w:r>
      <w:r>
        <w:rPr>
          <w:rFonts w:cs="Times New Roman"/>
        </w:rPr>
        <w:t xml:space="preserve"> </w:t>
      </w:r>
      <w:r w:rsidRPr="00981558">
        <w:rPr>
          <w:rFonts w:cs="Times New Roman"/>
        </w:rPr>
        <w:t>Jonathan Mackman and Anne F. Sutton” published by the York History Trust in</w:t>
      </w:r>
      <w:r>
        <w:rPr>
          <w:rFonts w:cs="Times New Roman"/>
        </w:rPr>
        <w:t xml:space="preserve"> </w:t>
      </w:r>
      <w:r w:rsidRPr="00981558">
        <w:rPr>
          <w:rFonts w:cs="Times New Roman"/>
        </w:rPr>
        <w:t>association with Shaun Tyas, 2023 p.</w:t>
      </w:r>
      <w:r>
        <w:rPr>
          <w:rFonts w:cs="Times New Roman"/>
        </w:rPr>
        <w:t>192)</w:t>
      </w:r>
    </w:p>
    <w:p w14:paraId="4D65919D" w14:textId="77777777" w:rsidR="00173965" w:rsidRDefault="00173965" w:rsidP="00173965">
      <w:pPr>
        <w:pStyle w:val="NoSpacing"/>
        <w:rPr>
          <w:rFonts w:cs="Times New Roman"/>
        </w:rPr>
      </w:pPr>
    </w:p>
    <w:p w14:paraId="4C9006D5" w14:textId="77777777" w:rsidR="00173965" w:rsidRDefault="00173965" w:rsidP="00173965">
      <w:pPr>
        <w:pStyle w:val="NoSpacing"/>
        <w:rPr>
          <w:rFonts w:cs="Times New Roman"/>
        </w:rPr>
      </w:pPr>
    </w:p>
    <w:p w14:paraId="4C62E834" w14:textId="77777777" w:rsidR="00173965" w:rsidRDefault="00173965" w:rsidP="00173965">
      <w:pPr>
        <w:pStyle w:val="NoSpacing"/>
        <w:rPr>
          <w:rFonts w:cs="Times New Roman"/>
        </w:rPr>
      </w:pPr>
      <w:r>
        <w:rPr>
          <w:rFonts w:cs="Times New Roman"/>
        </w:rPr>
        <w:t>22 May 2026</w:t>
      </w:r>
    </w:p>
    <w:p w14:paraId="7DD4684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B99BA" w14:textId="77777777" w:rsidR="00616D2C" w:rsidRDefault="00616D2C" w:rsidP="00086E2C">
      <w:pPr>
        <w:spacing w:after="0" w:line="240" w:lineRule="auto"/>
      </w:pPr>
      <w:r>
        <w:separator/>
      </w:r>
    </w:p>
  </w:endnote>
  <w:endnote w:type="continuationSeparator" w:id="0">
    <w:p w14:paraId="0A101166" w14:textId="77777777" w:rsidR="00616D2C" w:rsidRDefault="00616D2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7B33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0669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F4CB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ADC39" w14:textId="77777777" w:rsidR="00616D2C" w:rsidRDefault="00616D2C" w:rsidP="00086E2C">
      <w:pPr>
        <w:spacing w:after="0" w:line="240" w:lineRule="auto"/>
      </w:pPr>
      <w:r>
        <w:separator/>
      </w:r>
    </w:p>
  </w:footnote>
  <w:footnote w:type="continuationSeparator" w:id="0">
    <w:p w14:paraId="7619BB32" w14:textId="77777777" w:rsidR="00616D2C" w:rsidRDefault="00616D2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F832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66DC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9509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965"/>
    <w:rsid w:val="00086E2C"/>
    <w:rsid w:val="000A2E7A"/>
    <w:rsid w:val="00173965"/>
    <w:rsid w:val="002244B7"/>
    <w:rsid w:val="00314D94"/>
    <w:rsid w:val="005435B9"/>
    <w:rsid w:val="00616D2C"/>
    <w:rsid w:val="00617568"/>
    <w:rsid w:val="006E68FA"/>
    <w:rsid w:val="008E56AD"/>
    <w:rsid w:val="009262B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D18D8"/>
  <w15:chartTrackingRefBased/>
  <w15:docId w15:val="{1003522B-24DD-48B9-BB41-97D72F241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2026-05-22T17:09:00Z</dcterms:created>
  <dcterms:modified xsi:type="dcterms:W3CDTF">2026-05-22T17:10:00Z</dcterms:modified>
</cp:coreProperties>
</file>