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2C458" w14:textId="77777777" w:rsidR="003B1983" w:rsidRDefault="003B1983" w:rsidP="003B19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APPULTON</w:t>
      </w:r>
      <w:r>
        <w:rPr>
          <w:rFonts w:cs="Times New Roman"/>
          <w:szCs w:val="24"/>
        </w:rPr>
        <w:t xml:space="preserve">       (fl.1465-6)</w:t>
      </w:r>
    </w:p>
    <w:p w14:paraId="74D36657" w14:textId="77777777" w:rsidR="003B1983" w:rsidRDefault="003B1983" w:rsidP="003B1983">
      <w:pPr>
        <w:pStyle w:val="NoSpacing"/>
        <w:rPr>
          <w:rFonts w:cs="Times New Roman"/>
          <w:szCs w:val="24"/>
        </w:rPr>
      </w:pPr>
    </w:p>
    <w:p w14:paraId="6D0A19E7" w14:textId="77777777" w:rsidR="003B1983" w:rsidRDefault="003B1983" w:rsidP="003B1983">
      <w:pPr>
        <w:pStyle w:val="NoSpacing"/>
        <w:rPr>
          <w:rFonts w:cs="Times New Roman"/>
          <w:szCs w:val="24"/>
        </w:rPr>
      </w:pPr>
    </w:p>
    <w:p w14:paraId="3790AE53" w14:textId="77777777" w:rsidR="003B1983" w:rsidRDefault="003B1983" w:rsidP="003B19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1465-6</w:t>
      </w:r>
      <w:r>
        <w:rPr>
          <w:rFonts w:cs="Times New Roman"/>
          <w:szCs w:val="24"/>
        </w:rPr>
        <w:tab/>
        <w:t xml:space="preserve">He and John Borell(q.v.) were paid 3s 6d for getting 5 cwt of slatestone from </w:t>
      </w:r>
    </w:p>
    <w:p w14:paraId="447C8649" w14:textId="77777777" w:rsidR="003B1983" w:rsidRDefault="003B1983" w:rsidP="003B19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the quarry at Leyburn to </w:t>
      </w:r>
      <w:proofErr w:type="spellStart"/>
      <w:r>
        <w:rPr>
          <w:rFonts w:cs="Times New Roman"/>
          <w:szCs w:val="24"/>
        </w:rPr>
        <w:t>Crakehall</w:t>
      </w:r>
      <w:proofErr w:type="spellEnd"/>
      <w:r>
        <w:rPr>
          <w:rFonts w:cs="Times New Roman"/>
          <w:szCs w:val="24"/>
        </w:rPr>
        <w:t xml:space="preserve"> Manor, to repair tiles. They were also paid for </w:t>
      </w:r>
    </w:p>
    <w:p w14:paraId="78387A14" w14:textId="77777777" w:rsidR="003B1983" w:rsidRDefault="003B1983" w:rsidP="003B19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repairing the roofs of the Earl of Warwick’s stable, dovecot, mill and “le</w:t>
      </w:r>
    </w:p>
    <w:p w14:paraId="29B0501F" w14:textId="77777777" w:rsidR="003B1983" w:rsidRDefault="003B1983" w:rsidP="003B19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Stanhouse” at </w:t>
      </w:r>
      <w:proofErr w:type="spellStart"/>
      <w:r>
        <w:rPr>
          <w:rFonts w:cs="Times New Roman"/>
          <w:szCs w:val="24"/>
        </w:rPr>
        <w:t>Crakehall</w:t>
      </w:r>
      <w:proofErr w:type="spellEnd"/>
      <w:r>
        <w:rPr>
          <w:rFonts w:cs="Times New Roman"/>
          <w:szCs w:val="24"/>
        </w:rPr>
        <w:t>.</w:t>
      </w:r>
    </w:p>
    <w:p w14:paraId="6BFE7CAB" w14:textId="77777777" w:rsidR="003B1983" w:rsidRPr="00981558" w:rsidRDefault="003B1983" w:rsidP="003B19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981558">
        <w:rPr>
          <w:rFonts w:cs="Times New Roman"/>
          <w:szCs w:val="24"/>
        </w:rPr>
        <w:t>(“The Lordship of Middleham in 1465-6 and 1473-4 edited by Livia Vissa-Fuchs,</w:t>
      </w:r>
    </w:p>
    <w:p w14:paraId="1D0189EF" w14:textId="77777777" w:rsidR="003B1983" w:rsidRPr="00981558" w:rsidRDefault="003B1983" w:rsidP="003B1983">
      <w:pPr>
        <w:pStyle w:val="NoSpacing"/>
        <w:ind w:left="144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Jonathan Mackman and Anne F. Sutton” published by the York History Trust in</w:t>
      </w:r>
    </w:p>
    <w:p w14:paraId="5F15592F" w14:textId="77777777" w:rsidR="003B1983" w:rsidRDefault="003B1983" w:rsidP="003B1983">
      <w:pPr>
        <w:pStyle w:val="NoSpacing"/>
        <w:ind w:left="720" w:firstLine="72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association with Shaun Tyas, 2023 p.</w:t>
      </w:r>
      <w:r>
        <w:rPr>
          <w:rFonts w:cs="Times New Roman"/>
          <w:szCs w:val="24"/>
        </w:rPr>
        <w:t>105)</w:t>
      </w:r>
    </w:p>
    <w:p w14:paraId="510B453A" w14:textId="77777777" w:rsidR="003B1983" w:rsidRDefault="003B1983" w:rsidP="003B1983">
      <w:pPr>
        <w:pStyle w:val="NoSpacing"/>
        <w:rPr>
          <w:rFonts w:cs="Times New Roman"/>
          <w:szCs w:val="24"/>
        </w:rPr>
      </w:pPr>
    </w:p>
    <w:p w14:paraId="386BA427" w14:textId="77777777" w:rsidR="003B1983" w:rsidRDefault="003B1983" w:rsidP="003B1983">
      <w:pPr>
        <w:pStyle w:val="NoSpacing"/>
        <w:rPr>
          <w:rFonts w:cs="Times New Roman"/>
          <w:szCs w:val="24"/>
        </w:rPr>
      </w:pPr>
    </w:p>
    <w:p w14:paraId="14853D18" w14:textId="77777777" w:rsidR="003B1983" w:rsidRDefault="003B1983" w:rsidP="003B19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March 2026</w:t>
      </w:r>
    </w:p>
    <w:p w14:paraId="73E5EF7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3B19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85639" w14:textId="77777777" w:rsidR="00D438E3" w:rsidRDefault="00D438E3" w:rsidP="00086E2C">
      <w:pPr>
        <w:spacing w:after="0" w:line="240" w:lineRule="auto"/>
      </w:pPr>
      <w:r>
        <w:separator/>
      </w:r>
    </w:p>
  </w:endnote>
  <w:endnote w:type="continuationSeparator" w:id="0">
    <w:p w14:paraId="58740F4F" w14:textId="77777777" w:rsidR="00D438E3" w:rsidRDefault="00D438E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BF17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814B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40B4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ECDB3" w14:textId="77777777" w:rsidR="00D438E3" w:rsidRDefault="00D438E3" w:rsidP="00086E2C">
      <w:pPr>
        <w:spacing w:after="0" w:line="240" w:lineRule="auto"/>
      </w:pPr>
      <w:r>
        <w:separator/>
      </w:r>
    </w:p>
  </w:footnote>
  <w:footnote w:type="continuationSeparator" w:id="0">
    <w:p w14:paraId="6B55D1DE" w14:textId="77777777" w:rsidR="00D438E3" w:rsidRDefault="00D438E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0C6F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31F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748C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983"/>
    <w:rsid w:val="00086E2C"/>
    <w:rsid w:val="000A2E7A"/>
    <w:rsid w:val="002244B7"/>
    <w:rsid w:val="00314D94"/>
    <w:rsid w:val="003B1983"/>
    <w:rsid w:val="004B6130"/>
    <w:rsid w:val="00617568"/>
    <w:rsid w:val="006E68FA"/>
    <w:rsid w:val="00D438E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28B0B"/>
  <w15:chartTrackingRefBased/>
  <w15:docId w15:val="{D07F6AE2-5298-444B-97EF-085CE21AB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B198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89</Words>
  <Characters>444</Characters>
  <Application>Microsoft Office Word</Application>
  <DocSecurity>0</DocSecurity>
  <Lines>17</Lines>
  <Paragraphs>11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2026-03-15T20:52:00Z</dcterms:created>
  <dcterms:modified xsi:type="dcterms:W3CDTF">2026-03-15T20:55:00Z</dcterms:modified>
</cp:coreProperties>
</file>