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12DA" w14:textId="77777777" w:rsidR="004C2EFB" w:rsidRDefault="004C2EFB" w:rsidP="004C2E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APPULTON</w:t>
      </w:r>
      <w:r>
        <w:rPr>
          <w:rFonts w:cs="Times New Roman"/>
          <w:szCs w:val="24"/>
        </w:rPr>
        <w:t xml:space="preserve">       (fl.1465-6)</w:t>
      </w:r>
    </w:p>
    <w:p w14:paraId="4B7DFE66" w14:textId="77777777" w:rsidR="004C2EFB" w:rsidRDefault="004C2EFB" w:rsidP="004C2EFB">
      <w:pPr>
        <w:pStyle w:val="NoSpacing"/>
        <w:rPr>
          <w:rFonts w:cs="Times New Roman"/>
          <w:szCs w:val="24"/>
        </w:rPr>
      </w:pPr>
    </w:p>
    <w:p w14:paraId="3B957AA7" w14:textId="77777777" w:rsidR="004C2EFB" w:rsidRDefault="004C2EFB" w:rsidP="004C2EFB">
      <w:pPr>
        <w:pStyle w:val="NoSpacing"/>
        <w:rPr>
          <w:rFonts w:cs="Times New Roman"/>
          <w:szCs w:val="24"/>
        </w:rPr>
      </w:pPr>
    </w:p>
    <w:p w14:paraId="708F2C36" w14:textId="77777777" w:rsidR="004C2EFB" w:rsidRDefault="004C2EFB" w:rsidP="004C2E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>He was paid 3s 9d for 9 days’ work repairing with stones the entire roof</w:t>
      </w:r>
    </w:p>
    <w:p w14:paraId="3FA001C3" w14:textId="77777777" w:rsidR="004C2EFB" w:rsidRDefault="004C2EFB" w:rsidP="004C2E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“</w:t>
      </w:r>
      <w:proofErr w:type="spellStart"/>
      <w:r>
        <w:rPr>
          <w:rFonts w:cs="Times New Roman"/>
          <w:szCs w:val="24"/>
        </w:rPr>
        <w:t>Conyngesmyrehous</w:t>
      </w:r>
      <w:proofErr w:type="spellEnd"/>
      <w:r>
        <w:rPr>
          <w:rFonts w:cs="Times New Roman"/>
          <w:szCs w:val="24"/>
        </w:rPr>
        <w:t xml:space="preserve">”.   </w:t>
      </w:r>
    </w:p>
    <w:p w14:paraId="78707046" w14:textId="77777777" w:rsidR="004C2EFB" w:rsidRPr="00981558" w:rsidRDefault="004C2EFB" w:rsidP="004C2E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0C9036DA" w14:textId="77777777" w:rsidR="004C2EFB" w:rsidRPr="00981558" w:rsidRDefault="004C2EFB" w:rsidP="004C2EFB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139501C5" w14:textId="77777777" w:rsidR="004C2EFB" w:rsidRDefault="004C2EFB" w:rsidP="004C2EFB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104)</w:t>
      </w:r>
    </w:p>
    <w:p w14:paraId="56719B5C" w14:textId="77777777" w:rsidR="004C2EFB" w:rsidRDefault="004C2EFB" w:rsidP="004C2EFB">
      <w:pPr>
        <w:pStyle w:val="NoSpacing"/>
        <w:rPr>
          <w:rFonts w:cs="Times New Roman"/>
          <w:szCs w:val="24"/>
        </w:rPr>
      </w:pPr>
    </w:p>
    <w:p w14:paraId="5F620C7C" w14:textId="77777777" w:rsidR="004C2EFB" w:rsidRDefault="004C2EFB" w:rsidP="004C2EFB">
      <w:pPr>
        <w:pStyle w:val="NoSpacing"/>
        <w:rPr>
          <w:rFonts w:cs="Times New Roman"/>
          <w:szCs w:val="24"/>
        </w:rPr>
      </w:pPr>
    </w:p>
    <w:p w14:paraId="4F85D8BF" w14:textId="77777777" w:rsidR="004C2EFB" w:rsidRDefault="004C2EFB" w:rsidP="004C2E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5C0B16B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4C2E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7C94B" w14:textId="77777777" w:rsidR="00CA1E41" w:rsidRDefault="00CA1E41" w:rsidP="00086E2C">
      <w:pPr>
        <w:spacing w:after="0" w:line="240" w:lineRule="auto"/>
      </w:pPr>
      <w:r>
        <w:separator/>
      </w:r>
    </w:p>
  </w:endnote>
  <w:endnote w:type="continuationSeparator" w:id="0">
    <w:p w14:paraId="52BAB36B" w14:textId="77777777" w:rsidR="00CA1E41" w:rsidRDefault="00CA1E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E0D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F9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D1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D1BE" w14:textId="77777777" w:rsidR="00CA1E41" w:rsidRDefault="00CA1E41" w:rsidP="00086E2C">
      <w:pPr>
        <w:spacing w:after="0" w:line="240" w:lineRule="auto"/>
      </w:pPr>
      <w:r>
        <w:separator/>
      </w:r>
    </w:p>
  </w:footnote>
  <w:footnote w:type="continuationSeparator" w:id="0">
    <w:p w14:paraId="6601E49A" w14:textId="77777777" w:rsidR="00CA1E41" w:rsidRDefault="00CA1E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D5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66E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73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FB"/>
    <w:rsid w:val="00086E2C"/>
    <w:rsid w:val="000A2E7A"/>
    <w:rsid w:val="002244B7"/>
    <w:rsid w:val="00314D94"/>
    <w:rsid w:val="004B6130"/>
    <w:rsid w:val="004C2EFB"/>
    <w:rsid w:val="00617568"/>
    <w:rsid w:val="006E68FA"/>
    <w:rsid w:val="00CA1E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77F7D"/>
  <w15:chartTrackingRefBased/>
  <w15:docId w15:val="{82F92021-0D5F-4F29-94EF-4B4CC69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C2EF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61</Words>
  <Characters>304</Characters>
  <Application>Microsoft Office Word</Application>
  <DocSecurity>0</DocSecurity>
  <Lines>13</Lines>
  <Paragraphs>9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2026-03-15T20:50:00Z</dcterms:created>
  <dcterms:modified xsi:type="dcterms:W3CDTF">2026-03-15T20:51:00Z</dcterms:modified>
</cp:coreProperties>
</file>