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BDDF6" w14:textId="77777777" w:rsidR="00B94BC0" w:rsidRDefault="00B94BC0" w:rsidP="00B94BC0">
      <w:pPr>
        <w:pStyle w:val="NoSpacing"/>
      </w:pPr>
      <w:r>
        <w:rPr>
          <w:u w:val="single"/>
        </w:rPr>
        <w:t>Thomas APPULGERTH</w:t>
      </w:r>
      <w:r>
        <w:t xml:space="preserve">       (fl.1400-1429)</w:t>
      </w:r>
    </w:p>
    <w:p w14:paraId="7F7F0752" w14:textId="77777777" w:rsidR="00B94BC0" w:rsidRDefault="00B94BC0" w:rsidP="00B94BC0">
      <w:pPr>
        <w:pStyle w:val="NoSpacing"/>
      </w:pPr>
      <w:r>
        <w:t xml:space="preserve">Rector of </w:t>
      </w:r>
      <w:proofErr w:type="spellStart"/>
      <w:r>
        <w:t>St.Mary</w:t>
      </w:r>
      <w:proofErr w:type="spellEnd"/>
      <w:r>
        <w:t>’ church, Wanstead, Essex.</w:t>
      </w:r>
    </w:p>
    <w:p w14:paraId="4748D6A4" w14:textId="77777777" w:rsidR="00B94BC0" w:rsidRDefault="00B94BC0" w:rsidP="00B94BC0">
      <w:pPr>
        <w:pStyle w:val="NoSpacing"/>
      </w:pPr>
    </w:p>
    <w:p w14:paraId="505F232D" w14:textId="77777777" w:rsidR="00B94BC0" w:rsidRDefault="00B94BC0" w:rsidP="00B94BC0">
      <w:pPr>
        <w:pStyle w:val="NoSpacing"/>
      </w:pPr>
    </w:p>
    <w:p w14:paraId="6CD547C4" w14:textId="77777777" w:rsidR="00B94BC0" w:rsidRDefault="00B94BC0" w:rsidP="00B94BC0">
      <w:pPr>
        <w:pStyle w:val="NoSpacing"/>
      </w:pPr>
      <w:r>
        <w:t xml:space="preserve">       1400-29</w:t>
      </w:r>
      <w:r>
        <w:tab/>
        <w:t>He was Rector for part of this period.</w:t>
      </w:r>
    </w:p>
    <w:p w14:paraId="4D2F22EA" w14:textId="77777777" w:rsidR="00B94BC0" w:rsidRDefault="00B94BC0" w:rsidP="00B94BC0">
      <w:pPr>
        <w:pStyle w:val="NoSpacing"/>
      </w:pPr>
      <w:r>
        <w:tab/>
      </w:r>
      <w:r>
        <w:tab/>
        <w:t>( from the information board in the church, with thanks to Davis Watson)</w:t>
      </w:r>
    </w:p>
    <w:p w14:paraId="245B3676" w14:textId="77777777" w:rsidR="00B94BC0" w:rsidRDefault="00B94BC0" w:rsidP="00B94BC0">
      <w:pPr>
        <w:pStyle w:val="NoSpacing"/>
      </w:pPr>
    </w:p>
    <w:p w14:paraId="5A452355" w14:textId="77777777" w:rsidR="00B94BC0" w:rsidRDefault="00B94BC0" w:rsidP="00B94BC0">
      <w:pPr>
        <w:pStyle w:val="NoSpacing"/>
      </w:pPr>
    </w:p>
    <w:p w14:paraId="2969653F" w14:textId="77777777" w:rsidR="00B94BC0" w:rsidRDefault="00B94BC0" w:rsidP="00B94BC0">
      <w:pPr>
        <w:pStyle w:val="NoSpacing"/>
      </w:pPr>
      <w:r>
        <w:t>3 March 2026</w:t>
      </w:r>
    </w:p>
    <w:p w14:paraId="6A2B33A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913A0" w14:textId="77777777" w:rsidR="006F4F4D" w:rsidRDefault="006F4F4D" w:rsidP="00086E2C">
      <w:pPr>
        <w:spacing w:after="0" w:line="240" w:lineRule="auto"/>
      </w:pPr>
      <w:r>
        <w:separator/>
      </w:r>
    </w:p>
  </w:endnote>
  <w:endnote w:type="continuationSeparator" w:id="0">
    <w:p w14:paraId="76BCF964" w14:textId="77777777" w:rsidR="006F4F4D" w:rsidRDefault="006F4F4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21E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BD62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4D0A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C45AA" w14:textId="77777777" w:rsidR="006F4F4D" w:rsidRDefault="006F4F4D" w:rsidP="00086E2C">
      <w:pPr>
        <w:spacing w:after="0" w:line="240" w:lineRule="auto"/>
      </w:pPr>
      <w:r>
        <w:separator/>
      </w:r>
    </w:p>
  </w:footnote>
  <w:footnote w:type="continuationSeparator" w:id="0">
    <w:p w14:paraId="1B170085" w14:textId="77777777" w:rsidR="006F4F4D" w:rsidRDefault="006F4F4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0AA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1CBE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6E15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BC0"/>
    <w:rsid w:val="00086E2C"/>
    <w:rsid w:val="000A2E7A"/>
    <w:rsid w:val="002244B7"/>
    <w:rsid w:val="00314D94"/>
    <w:rsid w:val="00502EB6"/>
    <w:rsid w:val="00617568"/>
    <w:rsid w:val="006E68FA"/>
    <w:rsid w:val="006F4F4D"/>
    <w:rsid w:val="00B94BC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BD6FA"/>
  <w15:chartTrackingRefBased/>
  <w15:docId w15:val="{51CB16B3-6794-48CB-97D5-AE1E0A01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94BC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199</Characters>
  <Application>Microsoft Office Word</Application>
  <DocSecurity>0</DocSecurity>
  <Lines>11</Lines>
  <Paragraphs>7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2026-03-06T17:47:00Z</dcterms:created>
  <dcterms:modified xsi:type="dcterms:W3CDTF">2026-03-06T17:48:00Z</dcterms:modified>
</cp:coreProperties>
</file>