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5ADBA" w14:textId="77777777" w:rsidR="005710D2" w:rsidRDefault="005710D2" w:rsidP="005710D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APPOYNTON</w:t>
      </w:r>
      <w:r>
        <w:rPr>
          <w:rFonts w:cs="Times New Roman"/>
          <w:szCs w:val="24"/>
          <w:lang w:val="en-GB"/>
        </w:rPr>
        <w:t xml:space="preserve">        (fl.1468)</w:t>
      </w:r>
    </w:p>
    <w:p w14:paraId="31E6B421" w14:textId="77777777" w:rsidR="005710D2" w:rsidRDefault="005710D2" w:rsidP="005710D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Coventry. Smith.</w:t>
      </w:r>
    </w:p>
    <w:p w14:paraId="7A991D9E" w14:textId="77777777" w:rsidR="005710D2" w:rsidRDefault="005710D2" w:rsidP="005710D2">
      <w:pPr>
        <w:pStyle w:val="NoSpacing"/>
        <w:rPr>
          <w:rFonts w:cs="Times New Roman"/>
          <w:szCs w:val="24"/>
          <w:lang w:val="en-GB"/>
        </w:rPr>
      </w:pPr>
    </w:p>
    <w:p w14:paraId="5F12291D" w14:textId="77777777" w:rsidR="005710D2" w:rsidRDefault="005710D2" w:rsidP="005710D2">
      <w:pPr>
        <w:pStyle w:val="NoSpacing"/>
        <w:rPr>
          <w:rFonts w:cs="Times New Roman"/>
          <w:szCs w:val="24"/>
          <w:lang w:val="en-GB"/>
        </w:rPr>
      </w:pPr>
    </w:p>
    <w:p w14:paraId="56C01AF8" w14:textId="77777777" w:rsidR="005710D2" w:rsidRDefault="005710D2" w:rsidP="005710D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>Thomas Norton(q.v.) brought a plaint of the faulty shoeing of a horse</w:t>
      </w:r>
    </w:p>
    <w:p w14:paraId="22D78957" w14:textId="77777777" w:rsidR="005710D2" w:rsidRDefault="005710D2" w:rsidP="005710D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against him.    ( </w:t>
      </w:r>
      <w:hyperlink r:id="rId6" w:history="1">
        <w:r w:rsidRPr="003B0528">
          <w:rPr>
            <w:rStyle w:val="Hyperlink"/>
            <w:rFonts w:cs="Times New Roman"/>
            <w:szCs w:val="24"/>
            <w:lang w:val="en-GB"/>
          </w:rPr>
          <w:t>https://waalt.uh.edu/index.php/KB27/827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1BCA200" w14:textId="77777777" w:rsidR="005710D2" w:rsidRDefault="005710D2" w:rsidP="005710D2">
      <w:pPr>
        <w:pStyle w:val="NoSpacing"/>
        <w:rPr>
          <w:rFonts w:cs="Times New Roman"/>
          <w:szCs w:val="24"/>
          <w:lang w:val="en-GB"/>
        </w:rPr>
      </w:pPr>
    </w:p>
    <w:p w14:paraId="7C9FBA34" w14:textId="77777777" w:rsidR="005710D2" w:rsidRDefault="005710D2" w:rsidP="005710D2">
      <w:pPr>
        <w:pStyle w:val="NoSpacing"/>
        <w:rPr>
          <w:rFonts w:cs="Times New Roman"/>
          <w:szCs w:val="24"/>
          <w:lang w:val="en-GB"/>
        </w:rPr>
      </w:pPr>
    </w:p>
    <w:p w14:paraId="16B765CA" w14:textId="77777777" w:rsidR="005710D2" w:rsidRDefault="005710D2" w:rsidP="005710D2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23 January 2026</w:t>
      </w:r>
    </w:p>
    <w:p w14:paraId="7B5231B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F9EC8" w14:textId="77777777" w:rsidR="005F56B6" w:rsidRDefault="005F56B6" w:rsidP="00086E2C">
      <w:pPr>
        <w:spacing w:after="0" w:line="240" w:lineRule="auto"/>
      </w:pPr>
      <w:r>
        <w:separator/>
      </w:r>
    </w:p>
  </w:endnote>
  <w:endnote w:type="continuationSeparator" w:id="0">
    <w:p w14:paraId="2C1A2C86" w14:textId="77777777" w:rsidR="005F56B6" w:rsidRDefault="005F56B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39AD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E584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BBB1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7BADD" w14:textId="77777777" w:rsidR="005F56B6" w:rsidRDefault="005F56B6" w:rsidP="00086E2C">
      <w:pPr>
        <w:spacing w:after="0" w:line="240" w:lineRule="auto"/>
      </w:pPr>
      <w:r>
        <w:separator/>
      </w:r>
    </w:p>
  </w:footnote>
  <w:footnote w:type="continuationSeparator" w:id="0">
    <w:p w14:paraId="23271D90" w14:textId="77777777" w:rsidR="005F56B6" w:rsidRDefault="005F56B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0707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228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CA38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0D2"/>
    <w:rsid w:val="00086E2C"/>
    <w:rsid w:val="000A2E7A"/>
    <w:rsid w:val="000E54D6"/>
    <w:rsid w:val="002244B7"/>
    <w:rsid w:val="00314D94"/>
    <w:rsid w:val="005710D2"/>
    <w:rsid w:val="005F56B6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38F2E"/>
  <w15:chartTrackingRefBased/>
  <w15:docId w15:val="{AF60ABBA-6EB2-4495-A03F-0D1ABDFD5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710D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710D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27</Words>
  <Characters>166</Characters>
  <Application>Microsoft Office Word</Application>
  <DocSecurity>0</DocSecurity>
  <Lines>9</Lines>
  <Paragraphs>5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2026-01-25T21:53:00Z</dcterms:created>
  <dcterms:modified xsi:type="dcterms:W3CDTF">2026-01-25T21:54:00Z</dcterms:modified>
</cp:coreProperties>
</file>