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29D28" w14:textId="77777777" w:rsidR="00F04EB6" w:rsidRDefault="00F04EB6" w:rsidP="00F04EB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APPILYERD</w:t>
      </w:r>
      <w:r>
        <w:rPr>
          <w:rFonts w:ascii="Times New Roman" w:hAnsi="Times New Roman" w:cs="Times New Roman"/>
          <w:lang w:val="en-US"/>
        </w:rPr>
        <w:t xml:space="preserve">        (fl.1474)</w:t>
      </w:r>
    </w:p>
    <w:p w14:paraId="0203B637" w14:textId="77777777" w:rsidR="00F04EB6" w:rsidRDefault="00F04EB6" w:rsidP="00F04EB6">
      <w:pPr>
        <w:pStyle w:val="NoSpacing"/>
        <w:rPr>
          <w:rFonts w:ascii="Times New Roman" w:hAnsi="Times New Roman" w:cs="Times New Roman"/>
          <w:lang w:val="en-US"/>
        </w:rPr>
      </w:pPr>
    </w:p>
    <w:p w14:paraId="637215AD" w14:textId="77777777" w:rsidR="00F04EB6" w:rsidRDefault="00F04EB6" w:rsidP="00F04EB6">
      <w:pPr>
        <w:pStyle w:val="NoSpacing"/>
        <w:rPr>
          <w:rFonts w:ascii="Times New Roman" w:hAnsi="Times New Roman" w:cs="Times New Roman"/>
          <w:lang w:val="en-US"/>
        </w:rPr>
      </w:pPr>
    </w:p>
    <w:p w14:paraId="587BC190" w14:textId="77777777" w:rsidR="00867629" w:rsidRPr="00867629" w:rsidRDefault="00867629" w:rsidP="00867629">
      <w:pPr>
        <w:pStyle w:val="NoSpacing"/>
        <w:ind w:firstLine="720"/>
        <w:rPr>
          <w:rFonts w:ascii="Times New Roman" w:hAnsi="Times New Roman" w:cs="Times New Roman"/>
          <w:lang w:val="en-US"/>
        </w:rPr>
      </w:pPr>
      <w:r w:rsidRPr="00867629">
        <w:rPr>
          <w:rFonts w:ascii="Times New Roman" w:hAnsi="Times New Roman" w:cs="Times New Roman"/>
          <w:lang w:val="en-US"/>
        </w:rPr>
        <w:t>1473</w:t>
      </w:r>
      <w:r w:rsidRPr="00867629">
        <w:rPr>
          <w:rFonts w:ascii="Times New Roman" w:hAnsi="Times New Roman" w:cs="Times New Roman"/>
          <w:lang w:val="en-US"/>
        </w:rPr>
        <w:tab/>
        <w:t>He made a plaint of trespass against Richard Denton of Wymondham,</w:t>
      </w:r>
    </w:p>
    <w:p w14:paraId="1EBDA873" w14:textId="77777777" w:rsidR="00867629" w:rsidRPr="00867629" w:rsidRDefault="00867629" w:rsidP="00867629">
      <w:pPr>
        <w:pStyle w:val="NoSpacing"/>
        <w:rPr>
          <w:rFonts w:ascii="Times New Roman" w:hAnsi="Times New Roman" w:cs="Times New Roman"/>
          <w:lang w:val="en-US"/>
        </w:rPr>
      </w:pPr>
      <w:r w:rsidRPr="00867629">
        <w:rPr>
          <w:rFonts w:ascii="Times New Roman" w:hAnsi="Times New Roman" w:cs="Times New Roman"/>
          <w:lang w:val="en-US"/>
        </w:rPr>
        <w:tab/>
      </w:r>
      <w:r w:rsidRPr="00867629">
        <w:rPr>
          <w:rFonts w:ascii="Times New Roman" w:hAnsi="Times New Roman" w:cs="Times New Roman"/>
          <w:lang w:val="en-US"/>
        </w:rPr>
        <w:tab/>
        <w:t>Norfolk(q.v.), and many others.</w:t>
      </w:r>
    </w:p>
    <w:p w14:paraId="67A9CE35" w14:textId="6CF41645" w:rsidR="00867629" w:rsidRDefault="00867629" w:rsidP="00867629">
      <w:pPr>
        <w:pStyle w:val="NoSpacing"/>
        <w:rPr>
          <w:rFonts w:ascii="Times New Roman" w:hAnsi="Times New Roman" w:cs="Times New Roman"/>
          <w:lang w:val="en-US"/>
        </w:rPr>
      </w:pPr>
      <w:r w:rsidRPr="00867629">
        <w:rPr>
          <w:rFonts w:ascii="Times New Roman" w:hAnsi="Times New Roman" w:cs="Times New Roman"/>
          <w:lang w:val="en-US"/>
        </w:rPr>
        <w:tab/>
      </w:r>
      <w:r w:rsidRPr="00867629">
        <w:rPr>
          <w:rFonts w:ascii="Times New Roman" w:hAnsi="Times New Roman" w:cs="Times New Roman"/>
          <w:lang w:val="en-US"/>
        </w:rPr>
        <w:tab/>
        <w:t xml:space="preserve">( </w:t>
      </w:r>
      <w:r w:rsidRPr="00867629">
        <w:rPr>
          <w:rFonts w:ascii="Times New Roman" w:hAnsi="Times New Roman" w:cs="Times New Roman"/>
          <w:u w:val="single"/>
          <w:lang w:val="en-US"/>
        </w:rPr>
        <w:t>https://waalt.uh.edu/index.php/KB27/846</w:t>
      </w:r>
      <w:r w:rsidRPr="00867629">
        <w:rPr>
          <w:rFonts w:ascii="Times New Roman" w:hAnsi="Times New Roman" w:cs="Times New Roman"/>
          <w:lang w:val="en-US"/>
        </w:rPr>
        <w:t xml:space="preserve"> )</w:t>
      </w:r>
    </w:p>
    <w:p w14:paraId="2AB67971" w14:textId="77777777" w:rsidR="00F04EB6" w:rsidRDefault="00F04EB6" w:rsidP="00F04EB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1474</w:t>
      </w:r>
      <w:r>
        <w:rPr>
          <w:rFonts w:ascii="Times New Roman" w:hAnsi="Times New Roman" w:cs="Times New Roman"/>
          <w:lang w:val="en-US"/>
        </w:rPr>
        <w:tab/>
        <w:t>He made a plaint of trespass against Richard Denton of Wymondham,</w:t>
      </w:r>
    </w:p>
    <w:p w14:paraId="355DAFF4" w14:textId="77777777" w:rsidR="00F04EB6" w:rsidRDefault="00F04EB6" w:rsidP="00F04EB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Norfolk(q.v.), and 13 others.</w:t>
      </w:r>
    </w:p>
    <w:p w14:paraId="6633FD8D" w14:textId="77777777" w:rsidR="00F04EB6" w:rsidRDefault="00F04EB6" w:rsidP="00F04EB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C30AE">
          <w:rPr>
            <w:rStyle w:val="Hyperlink"/>
            <w:rFonts w:ascii="Times New Roman" w:hAnsi="Times New Roman" w:cs="Times New Roman"/>
            <w:lang w:val="en-US"/>
          </w:rPr>
          <w:t>https://waalt.uh.edu/index.php/KB27/850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A3C01F7" w14:textId="77777777" w:rsidR="0040572A" w:rsidRDefault="0040572A" w:rsidP="00F04EB6">
      <w:pPr>
        <w:pStyle w:val="NoSpacing"/>
        <w:rPr>
          <w:rFonts w:ascii="Times New Roman" w:hAnsi="Times New Roman" w:cs="Times New Roman"/>
          <w:lang w:val="en-US"/>
        </w:rPr>
      </w:pPr>
    </w:p>
    <w:p w14:paraId="73930939" w14:textId="77777777" w:rsidR="00F04EB6" w:rsidRDefault="00F04EB6" w:rsidP="00F04EB6">
      <w:pPr>
        <w:pStyle w:val="NoSpacing"/>
        <w:rPr>
          <w:rFonts w:ascii="Times New Roman" w:hAnsi="Times New Roman" w:cs="Times New Roman"/>
          <w:lang w:val="en-US"/>
        </w:rPr>
      </w:pPr>
    </w:p>
    <w:p w14:paraId="6AD5CB56" w14:textId="77777777" w:rsidR="00F04EB6" w:rsidRDefault="00F04EB6" w:rsidP="00F04EB6">
      <w:pPr>
        <w:pStyle w:val="NoSpacing"/>
        <w:rPr>
          <w:rFonts w:ascii="Times New Roman" w:hAnsi="Times New Roman" w:cs="Times New Roman"/>
          <w:lang w:val="en-US"/>
        </w:rPr>
      </w:pPr>
    </w:p>
    <w:p w14:paraId="26E6975B" w14:textId="77777777" w:rsidR="00F04EB6" w:rsidRDefault="00F04EB6" w:rsidP="00F04EB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19 February 2026</w:t>
      </w:r>
    </w:p>
    <w:p w14:paraId="3048F24F" w14:textId="024713AC" w:rsidR="00867629" w:rsidRDefault="00867629" w:rsidP="00F04EB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19 August 2026</w:t>
      </w:r>
    </w:p>
    <w:p w14:paraId="18F3CD5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D8807" w14:textId="77777777" w:rsidR="00D52F99" w:rsidRDefault="00D52F99" w:rsidP="00086E2C">
      <w:pPr>
        <w:spacing w:after="0" w:line="240" w:lineRule="auto"/>
      </w:pPr>
      <w:r>
        <w:separator/>
      </w:r>
    </w:p>
  </w:endnote>
  <w:endnote w:type="continuationSeparator" w:id="0">
    <w:p w14:paraId="6E2A9A2C" w14:textId="77777777" w:rsidR="00D52F99" w:rsidRDefault="00D52F9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3237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61CD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DFB2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33518" w14:textId="77777777" w:rsidR="00D52F99" w:rsidRDefault="00D52F99" w:rsidP="00086E2C">
      <w:pPr>
        <w:spacing w:after="0" w:line="240" w:lineRule="auto"/>
      </w:pPr>
      <w:r>
        <w:separator/>
      </w:r>
    </w:p>
  </w:footnote>
  <w:footnote w:type="continuationSeparator" w:id="0">
    <w:p w14:paraId="0E82A4F1" w14:textId="77777777" w:rsidR="00D52F99" w:rsidRDefault="00D52F9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59A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3DFF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2D7C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B6"/>
    <w:rsid w:val="00054B47"/>
    <w:rsid w:val="00086E2C"/>
    <w:rsid w:val="000A2E7A"/>
    <w:rsid w:val="002244B7"/>
    <w:rsid w:val="00314D94"/>
    <w:rsid w:val="0040572A"/>
    <w:rsid w:val="00617568"/>
    <w:rsid w:val="006510B4"/>
    <w:rsid w:val="006E68FA"/>
    <w:rsid w:val="00763C24"/>
    <w:rsid w:val="00867629"/>
    <w:rsid w:val="00996AE5"/>
    <w:rsid w:val="00D03934"/>
    <w:rsid w:val="00D52F99"/>
    <w:rsid w:val="00DC6EC8"/>
    <w:rsid w:val="00E62A76"/>
    <w:rsid w:val="00ED3A55"/>
    <w:rsid w:val="00F04EB6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8EB76"/>
  <w15:chartTrackingRefBased/>
  <w15:docId w15:val="{09D5F3D5-E4D6-4BE2-B3F2-67D0518B2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04EB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4EB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5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2026-02-20T21:43:00Z</dcterms:created>
  <dcterms:modified xsi:type="dcterms:W3CDTF">2026-08-19T13:03:00Z</dcterms:modified>
</cp:coreProperties>
</file>