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E053D" w14:textId="77777777" w:rsidR="007C747C" w:rsidRDefault="007C747C" w:rsidP="007C74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APPELLUE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(fl.1417)</w:t>
      </w:r>
    </w:p>
    <w:p w14:paraId="0F9BD9B8" w14:textId="77777777" w:rsidR="007C747C" w:rsidRDefault="007C747C" w:rsidP="007C74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68FC122D" w14:textId="77777777" w:rsidR="007C747C" w:rsidRDefault="007C747C" w:rsidP="007C74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523A3E" w14:textId="77777777" w:rsidR="007C747C" w:rsidRDefault="007C747C" w:rsidP="007C74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911398" w14:textId="77777777" w:rsidR="007C747C" w:rsidRDefault="007C747C" w:rsidP="007C74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22A99B77" w14:textId="77777777" w:rsidR="007C747C" w:rsidRDefault="007C747C" w:rsidP="007C74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5FBDF7A0" w14:textId="77777777" w:rsidR="007C747C" w:rsidRDefault="007C747C" w:rsidP="007C74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15D19556" w14:textId="77777777" w:rsidR="007C747C" w:rsidRDefault="007C747C" w:rsidP="007C74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245AC069" w14:textId="77777777" w:rsidR="007C747C" w:rsidRDefault="007C747C" w:rsidP="007C74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48945083" w14:textId="77777777" w:rsidR="007C747C" w:rsidRDefault="007C747C" w:rsidP="007C74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CE19FA8" w14:textId="77777777" w:rsidR="007C747C" w:rsidRDefault="007C747C" w:rsidP="007C74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6B6E9B6" w14:textId="77777777" w:rsidR="007C747C" w:rsidRDefault="007C747C" w:rsidP="007C747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January 2026</w:t>
      </w:r>
    </w:p>
    <w:p w14:paraId="703FB56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60094" w14:textId="77777777" w:rsidR="00034E98" w:rsidRDefault="00034E98" w:rsidP="00086E2C">
      <w:pPr>
        <w:spacing w:after="0" w:line="240" w:lineRule="auto"/>
      </w:pPr>
      <w:r>
        <w:separator/>
      </w:r>
    </w:p>
  </w:endnote>
  <w:endnote w:type="continuationSeparator" w:id="0">
    <w:p w14:paraId="2E1718B9" w14:textId="77777777" w:rsidR="00034E98" w:rsidRDefault="00034E9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8F18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F7FB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630C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F8DAD" w14:textId="77777777" w:rsidR="00034E98" w:rsidRDefault="00034E98" w:rsidP="00086E2C">
      <w:pPr>
        <w:spacing w:after="0" w:line="240" w:lineRule="auto"/>
      </w:pPr>
      <w:r>
        <w:separator/>
      </w:r>
    </w:p>
  </w:footnote>
  <w:footnote w:type="continuationSeparator" w:id="0">
    <w:p w14:paraId="2AB511D3" w14:textId="77777777" w:rsidR="00034E98" w:rsidRDefault="00034E9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518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FD2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8997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47C"/>
    <w:rsid w:val="00034E98"/>
    <w:rsid w:val="00086E2C"/>
    <w:rsid w:val="000A2E7A"/>
    <w:rsid w:val="002244B7"/>
    <w:rsid w:val="00314D94"/>
    <w:rsid w:val="00617568"/>
    <w:rsid w:val="006E68FA"/>
    <w:rsid w:val="007C747C"/>
    <w:rsid w:val="00CA644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73C0B"/>
  <w15:chartTrackingRefBased/>
  <w15:docId w15:val="{F92300E9-7821-407F-9F0C-DB5CE28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C747C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7C747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62</Words>
  <Characters>310</Characters>
  <Application>Microsoft Office Word</Application>
  <DocSecurity>0</DocSecurity>
  <Lines>8</Lines>
  <Paragraphs>8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2026-01-30T07:27:00Z</dcterms:created>
  <dcterms:modified xsi:type="dcterms:W3CDTF">2026-01-30T07:28:00Z</dcterms:modified>
</cp:coreProperties>
</file>