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56F9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APOWELL</w:t>
      </w:r>
      <w:r>
        <w:rPr>
          <w:rFonts w:ascii="Times New Roman" w:hAnsi="Times New Roman" w:cs="Times New Roman"/>
          <w:lang w:val="en-US"/>
        </w:rPr>
        <w:t xml:space="preserve">      (fl.1477)</w:t>
      </w:r>
    </w:p>
    <w:p w14:paraId="4F615A82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Great </w:t>
      </w:r>
      <w:proofErr w:type="spellStart"/>
      <w:r>
        <w:rPr>
          <w:rFonts w:ascii="Times New Roman" w:hAnsi="Times New Roman" w:cs="Times New Roman"/>
          <w:lang w:val="en-US"/>
        </w:rPr>
        <w:t>Ambresbury</w:t>
      </w:r>
      <w:proofErr w:type="spellEnd"/>
      <w:r>
        <w:rPr>
          <w:rFonts w:ascii="Times New Roman" w:hAnsi="Times New Roman" w:cs="Times New Roman"/>
          <w:lang w:val="en-US"/>
        </w:rPr>
        <w:t>. Tailor.</w:t>
      </w:r>
    </w:p>
    <w:p w14:paraId="64DA1513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</w:p>
    <w:p w14:paraId="1D6770AB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</w:p>
    <w:p w14:paraId="2459FFC7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The King indicted him and 30 others for trespass and riot.</w:t>
      </w:r>
    </w:p>
    <w:p w14:paraId="2BB63CDA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9493C95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</w:p>
    <w:p w14:paraId="59A5DB3F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</w:p>
    <w:p w14:paraId="4AD8E5CA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</w:p>
    <w:p w14:paraId="7DF4516B" w14:textId="77777777" w:rsidR="00002E9B" w:rsidRDefault="00002E9B" w:rsidP="00002E9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March 2026</w:t>
      </w:r>
    </w:p>
    <w:p w14:paraId="4BD9492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16B31" w14:textId="77777777" w:rsidR="00EF76F7" w:rsidRDefault="00EF76F7" w:rsidP="00086E2C">
      <w:pPr>
        <w:spacing w:after="0" w:line="240" w:lineRule="auto"/>
      </w:pPr>
      <w:r>
        <w:separator/>
      </w:r>
    </w:p>
  </w:endnote>
  <w:endnote w:type="continuationSeparator" w:id="0">
    <w:p w14:paraId="2EDF5CC1" w14:textId="77777777" w:rsidR="00EF76F7" w:rsidRDefault="00EF76F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598C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B1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CA99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E4015" w14:textId="77777777" w:rsidR="00EF76F7" w:rsidRDefault="00EF76F7" w:rsidP="00086E2C">
      <w:pPr>
        <w:spacing w:after="0" w:line="240" w:lineRule="auto"/>
      </w:pPr>
      <w:r>
        <w:separator/>
      </w:r>
    </w:p>
  </w:footnote>
  <w:footnote w:type="continuationSeparator" w:id="0">
    <w:p w14:paraId="496B64A0" w14:textId="77777777" w:rsidR="00EF76F7" w:rsidRDefault="00EF76F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CBA3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BCA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8F1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9B"/>
    <w:rsid w:val="00002E9B"/>
    <w:rsid w:val="00086E2C"/>
    <w:rsid w:val="000A2E7A"/>
    <w:rsid w:val="002244B7"/>
    <w:rsid w:val="00314D94"/>
    <w:rsid w:val="00617568"/>
    <w:rsid w:val="006E68FA"/>
    <w:rsid w:val="00ED3A55"/>
    <w:rsid w:val="00EF76F7"/>
    <w:rsid w:val="00F31BE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C4D7F"/>
  <w15:chartTrackingRefBased/>
  <w15:docId w15:val="{197D7DB7-CC45-4004-AC1E-D71681C1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02E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2E9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209</Characters>
  <Application>Microsoft Office Word</Application>
  <DocSecurity>0</DocSecurity>
  <Lines>14</Lines>
  <Paragraphs>8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2026-03-01T20:51:00Z</dcterms:created>
  <dcterms:modified xsi:type="dcterms:W3CDTF">2026-03-01T20:53:00Z</dcterms:modified>
</cp:coreProperties>
</file>