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A25D7" w14:textId="77777777" w:rsidR="00860520" w:rsidRDefault="00860520" w:rsidP="0086052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Walter ANTRON (? AUTRON)</w:t>
      </w:r>
      <w:r>
        <w:rPr>
          <w:rFonts w:ascii="Times New Roman" w:hAnsi="Times New Roman" w:cs="Times New Roman"/>
        </w:rPr>
        <w:t xml:space="preserve">        (fl.1476)</w:t>
      </w:r>
    </w:p>
    <w:p w14:paraId="7DDAAEED" w14:textId="77777777" w:rsidR="00860520" w:rsidRDefault="00860520" w:rsidP="0086052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Totnes, Devon. Yeoman.</w:t>
      </w:r>
    </w:p>
    <w:p w14:paraId="4975A3D2" w14:textId="77777777" w:rsidR="00860520" w:rsidRDefault="00860520" w:rsidP="00860520">
      <w:pPr>
        <w:pStyle w:val="NoSpacing"/>
        <w:rPr>
          <w:rFonts w:ascii="Times New Roman" w:hAnsi="Times New Roman" w:cs="Times New Roman"/>
        </w:rPr>
      </w:pPr>
    </w:p>
    <w:p w14:paraId="411A9484" w14:textId="77777777" w:rsidR="00860520" w:rsidRDefault="00860520" w:rsidP="00860520">
      <w:pPr>
        <w:pStyle w:val="NoSpacing"/>
        <w:rPr>
          <w:rFonts w:ascii="Times New Roman" w:hAnsi="Times New Roman" w:cs="Times New Roman"/>
        </w:rPr>
      </w:pPr>
    </w:p>
    <w:p w14:paraId="33C07501" w14:textId="77777777" w:rsidR="00860520" w:rsidRDefault="00860520" w:rsidP="0086052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1476</w:t>
      </w:r>
      <w:r>
        <w:rPr>
          <w:rFonts w:ascii="Times New Roman" w:hAnsi="Times New Roman" w:cs="Times New Roman"/>
        </w:rPr>
        <w:tab/>
        <w:t>Alice atte Wey(q.v.) brought a plaint of trespass against him and 1 other.</w:t>
      </w:r>
    </w:p>
    <w:p w14:paraId="79557429" w14:textId="77777777" w:rsidR="00860520" w:rsidRDefault="00860520" w:rsidP="0086052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57654D">
          <w:rPr>
            <w:rStyle w:val="Hyperlink"/>
            <w:rFonts w:ascii="Times New Roman" w:hAnsi="Times New Roman" w:cs="Times New Roman"/>
          </w:rPr>
          <w:t>https://waalt.uh.edu/index.php/KB27/858</w:t>
        </w:r>
      </w:hyperlink>
      <w:r>
        <w:rPr>
          <w:rFonts w:ascii="Times New Roman" w:hAnsi="Times New Roman" w:cs="Times New Roman"/>
        </w:rPr>
        <w:t xml:space="preserve"> )</w:t>
      </w:r>
    </w:p>
    <w:p w14:paraId="5E565010" w14:textId="77777777" w:rsidR="00860520" w:rsidRDefault="00860520" w:rsidP="00860520">
      <w:pPr>
        <w:pStyle w:val="NoSpacing"/>
        <w:rPr>
          <w:rFonts w:ascii="Times New Roman" w:hAnsi="Times New Roman" w:cs="Times New Roman"/>
        </w:rPr>
      </w:pPr>
    </w:p>
    <w:p w14:paraId="304A69BA" w14:textId="77777777" w:rsidR="00860520" w:rsidRDefault="00860520" w:rsidP="00860520">
      <w:pPr>
        <w:pStyle w:val="NoSpacing"/>
        <w:rPr>
          <w:rFonts w:ascii="Times New Roman" w:hAnsi="Times New Roman" w:cs="Times New Roman"/>
        </w:rPr>
      </w:pPr>
    </w:p>
    <w:p w14:paraId="31C6DE56" w14:textId="77777777" w:rsidR="00860520" w:rsidRDefault="00860520" w:rsidP="0086052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February 2026</w:t>
      </w:r>
    </w:p>
    <w:p w14:paraId="79C4858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0A92A" w14:textId="77777777" w:rsidR="00AF5439" w:rsidRDefault="00AF5439" w:rsidP="00086E2C">
      <w:pPr>
        <w:spacing w:after="0" w:line="240" w:lineRule="auto"/>
      </w:pPr>
      <w:r>
        <w:separator/>
      </w:r>
    </w:p>
  </w:endnote>
  <w:endnote w:type="continuationSeparator" w:id="0">
    <w:p w14:paraId="65B8728D" w14:textId="77777777" w:rsidR="00AF5439" w:rsidRDefault="00AF543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1517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D8F3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A1C3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DC799" w14:textId="77777777" w:rsidR="00AF5439" w:rsidRDefault="00AF5439" w:rsidP="00086E2C">
      <w:pPr>
        <w:spacing w:after="0" w:line="240" w:lineRule="auto"/>
      </w:pPr>
      <w:r>
        <w:separator/>
      </w:r>
    </w:p>
  </w:footnote>
  <w:footnote w:type="continuationSeparator" w:id="0">
    <w:p w14:paraId="47ACD591" w14:textId="77777777" w:rsidR="00AF5439" w:rsidRDefault="00AF543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8CC6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671C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468E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520"/>
    <w:rsid w:val="00086E2C"/>
    <w:rsid w:val="000A2E7A"/>
    <w:rsid w:val="002244B7"/>
    <w:rsid w:val="00314D94"/>
    <w:rsid w:val="00617568"/>
    <w:rsid w:val="006E68FA"/>
    <w:rsid w:val="00860520"/>
    <w:rsid w:val="00AF5439"/>
    <w:rsid w:val="00ED3A55"/>
    <w:rsid w:val="00F479D0"/>
    <w:rsid w:val="00FB0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9388B"/>
  <w15:chartTrackingRefBased/>
  <w15:docId w15:val="{03616E27-9283-4877-8F35-C18A73D89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6052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6052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5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29</Words>
  <Characters>173</Characters>
  <Application>Microsoft Office Word</Application>
  <DocSecurity>0</DocSecurity>
  <Lines>9</Lines>
  <Paragraphs>5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2026-02-28T18:48:00Z</dcterms:created>
  <dcterms:modified xsi:type="dcterms:W3CDTF">2026-02-28T18:51:00Z</dcterms:modified>
</cp:coreProperties>
</file>