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3949" w14:textId="77777777" w:rsidR="0032376B" w:rsidRDefault="0032376B" w:rsidP="0032376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ANSTY</w:t>
      </w:r>
      <w:r>
        <w:rPr>
          <w:rFonts w:cs="Times New Roman"/>
        </w:rPr>
        <w:t xml:space="preserve">        (fl.1487)</w:t>
      </w:r>
    </w:p>
    <w:p w14:paraId="438C4D4E" w14:textId="77777777" w:rsidR="0032376B" w:rsidRDefault="0032376B" w:rsidP="0032376B">
      <w:pPr>
        <w:pStyle w:val="NoSpacing"/>
        <w:rPr>
          <w:rFonts w:cs="Times New Roman"/>
        </w:rPr>
      </w:pPr>
      <w:r>
        <w:rPr>
          <w:rFonts w:cs="Times New Roman"/>
        </w:rPr>
        <w:t xml:space="preserve">late of </w:t>
      </w:r>
      <w:proofErr w:type="spellStart"/>
      <w:r>
        <w:rPr>
          <w:rFonts w:cs="Times New Roman"/>
        </w:rPr>
        <w:t>Tamersham</w:t>
      </w:r>
      <w:proofErr w:type="spellEnd"/>
      <w:r>
        <w:rPr>
          <w:rFonts w:cs="Times New Roman"/>
        </w:rPr>
        <w:t>, Cambridgeshire. Gentleman.</w:t>
      </w:r>
    </w:p>
    <w:p w14:paraId="787E947B" w14:textId="77777777" w:rsidR="0032376B" w:rsidRDefault="0032376B" w:rsidP="0032376B">
      <w:pPr>
        <w:pStyle w:val="NoSpacing"/>
        <w:rPr>
          <w:rFonts w:cs="Times New Roman"/>
        </w:rPr>
      </w:pPr>
    </w:p>
    <w:p w14:paraId="2B132926" w14:textId="77777777" w:rsidR="0032376B" w:rsidRDefault="0032376B" w:rsidP="0032376B">
      <w:pPr>
        <w:pStyle w:val="NoSpacing"/>
        <w:rPr>
          <w:rFonts w:cs="Times New Roman"/>
        </w:rPr>
      </w:pPr>
    </w:p>
    <w:p w14:paraId="191E5107" w14:textId="77777777" w:rsidR="0032376B" w:rsidRDefault="0032376B" w:rsidP="0032376B">
      <w:pPr>
        <w:pStyle w:val="NoSpacing"/>
        <w:rPr>
          <w:rFonts w:cs="Times New Roman"/>
        </w:rPr>
      </w:pPr>
      <w:r>
        <w:rPr>
          <w:rFonts w:cs="Times New Roman"/>
        </w:rPr>
        <w:t>26 Oct.1487</w:t>
      </w:r>
      <w:r>
        <w:rPr>
          <w:rFonts w:cs="Times New Roman"/>
        </w:rPr>
        <w:tab/>
        <w:t>He was pardoned outlawry for not appearing to answer Elizabeth, Duchess</w:t>
      </w:r>
    </w:p>
    <w:p w14:paraId="3B173230" w14:textId="77777777" w:rsidR="0032376B" w:rsidRDefault="0032376B" w:rsidP="0032376B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of Norfolk(q.v.), touching a debt of £6.   (C.P.R. 1485-94 p.182)</w:t>
      </w:r>
    </w:p>
    <w:p w14:paraId="03ED4192" w14:textId="77777777" w:rsidR="0032376B" w:rsidRDefault="0032376B" w:rsidP="0032376B">
      <w:pPr>
        <w:pStyle w:val="NoSpacing"/>
        <w:rPr>
          <w:rFonts w:cs="Times New Roman"/>
        </w:rPr>
      </w:pPr>
    </w:p>
    <w:p w14:paraId="3FF92141" w14:textId="77777777" w:rsidR="0032376B" w:rsidRDefault="0032376B" w:rsidP="0032376B">
      <w:pPr>
        <w:pStyle w:val="NoSpacing"/>
        <w:rPr>
          <w:rFonts w:cs="Times New Roman"/>
        </w:rPr>
      </w:pPr>
    </w:p>
    <w:p w14:paraId="537DA2B0" w14:textId="77777777" w:rsidR="0032376B" w:rsidRDefault="0032376B" w:rsidP="0032376B">
      <w:pPr>
        <w:pStyle w:val="NoSpacing"/>
        <w:rPr>
          <w:rFonts w:cs="Times New Roman"/>
        </w:rPr>
      </w:pPr>
      <w:r>
        <w:rPr>
          <w:rFonts w:cs="Times New Roman"/>
        </w:rPr>
        <w:t>30 May 2026</w:t>
      </w:r>
    </w:p>
    <w:p w14:paraId="4AF0B8B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1A573" w14:textId="77777777" w:rsidR="009B13B3" w:rsidRDefault="009B13B3" w:rsidP="00086E2C">
      <w:pPr>
        <w:spacing w:after="0" w:line="240" w:lineRule="auto"/>
      </w:pPr>
      <w:r>
        <w:separator/>
      </w:r>
    </w:p>
  </w:endnote>
  <w:endnote w:type="continuationSeparator" w:id="0">
    <w:p w14:paraId="69E95E62" w14:textId="77777777" w:rsidR="009B13B3" w:rsidRDefault="009B13B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76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F6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800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0276" w14:textId="77777777" w:rsidR="009B13B3" w:rsidRDefault="009B13B3" w:rsidP="00086E2C">
      <w:pPr>
        <w:spacing w:after="0" w:line="240" w:lineRule="auto"/>
      </w:pPr>
      <w:r>
        <w:separator/>
      </w:r>
    </w:p>
  </w:footnote>
  <w:footnote w:type="continuationSeparator" w:id="0">
    <w:p w14:paraId="601F43CC" w14:textId="77777777" w:rsidR="009B13B3" w:rsidRDefault="009B13B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B3E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499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E879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6B"/>
    <w:rsid w:val="00086E2C"/>
    <w:rsid w:val="000A2E7A"/>
    <w:rsid w:val="002244B7"/>
    <w:rsid w:val="00314D94"/>
    <w:rsid w:val="0032376B"/>
    <w:rsid w:val="005435B9"/>
    <w:rsid w:val="00617568"/>
    <w:rsid w:val="006E68FA"/>
    <w:rsid w:val="00886B5E"/>
    <w:rsid w:val="008E56AD"/>
    <w:rsid w:val="009B13B3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F272"/>
  <w15:chartTrackingRefBased/>
  <w15:docId w15:val="{228A5D84-BCD2-46B0-ADB3-D3C81B45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2026-06-05T18:47:00Z</dcterms:created>
  <dcterms:modified xsi:type="dcterms:W3CDTF">2026-06-05T18:48:00Z</dcterms:modified>
</cp:coreProperties>
</file>