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9EEC1" w14:textId="77777777" w:rsidR="005E0D23" w:rsidRDefault="005E0D23" w:rsidP="005E0D23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Hugh ANSLEY</w:t>
      </w:r>
      <w:r>
        <w:rPr>
          <w:rFonts w:cs="Times New Roman"/>
        </w:rPr>
        <w:t xml:space="preserve">      (fl.1486)</w:t>
      </w:r>
    </w:p>
    <w:p w14:paraId="61B92373" w14:textId="77777777" w:rsidR="005E0D23" w:rsidRDefault="005E0D23" w:rsidP="005E0D23">
      <w:pPr>
        <w:pStyle w:val="NoSpacing"/>
        <w:rPr>
          <w:rFonts w:cs="Times New Roman"/>
        </w:rPr>
      </w:pPr>
    </w:p>
    <w:p w14:paraId="1691DB9B" w14:textId="77777777" w:rsidR="005E0D23" w:rsidRDefault="005E0D23" w:rsidP="005E0D23">
      <w:pPr>
        <w:pStyle w:val="NoSpacing"/>
        <w:rPr>
          <w:rFonts w:cs="Times New Roman"/>
        </w:rPr>
      </w:pPr>
    </w:p>
    <w:p w14:paraId="74A28134" w14:textId="77777777" w:rsidR="005E0D23" w:rsidRDefault="005E0D23" w:rsidP="005E0D23">
      <w:pPr>
        <w:pStyle w:val="NoSpacing"/>
        <w:rPr>
          <w:rFonts w:cs="Times New Roman"/>
        </w:rPr>
      </w:pPr>
      <w:r>
        <w:rPr>
          <w:rFonts w:cs="Times New Roman"/>
        </w:rPr>
        <w:t>29 Nov.1486</w:t>
      </w:r>
      <w:r>
        <w:rPr>
          <w:rFonts w:cs="Times New Roman"/>
        </w:rPr>
        <w:tab/>
        <w:t xml:space="preserve"> He was granted the office of keeper of the beds and armour in Windsor </w:t>
      </w:r>
    </w:p>
    <w:p w14:paraId="19439510" w14:textId="77777777" w:rsidR="005E0D23" w:rsidRDefault="005E0D23" w:rsidP="005E0D23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Castle.   (C.P.R. 1485-94 p.161)</w:t>
      </w:r>
    </w:p>
    <w:p w14:paraId="50BA5350" w14:textId="77777777" w:rsidR="005E0D23" w:rsidRDefault="005E0D23" w:rsidP="005E0D23">
      <w:pPr>
        <w:pStyle w:val="NoSpacing"/>
        <w:rPr>
          <w:rFonts w:cs="Times New Roman"/>
        </w:rPr>
      </w:pPr>
    </w:p>
    <w:p w14:paraId="171B0F5D" w14:textId="77777777" w:rsidR="005E0D23" w:rsidRDefault="005E0D23" w:rsidP="005E0D23">
      <w:pPr>
        <w:pStyle w:val="NoSpacing"/>
        <w:rPr>
          <w:rFonts w:cs="Times New Roman"/>
        </w:rPr>
      </w:pPr>
    </w:p>
    <w:p w14:paraId="04291A76" w14:textId="77777777" w:rsidR="005E0D23" w:rsidRDefault="005E0D23" w:rsidP="005E0D23">
      <w:pPr>
        <w:pStyle w:val="NoSpacing"/>
        <w:rPr>
          <w:rFonts w:cs="Times New Roman"/>
        </w:rPr>
      </w:pPr>
      <w:r>
        <w:rPr>
          <w:rFonts w:cs="Times New Roman"/>
        </w:rPr>
        <w:t>23 May 2026</w:t>
      </w:r>
    </w:p>
    <w:p w14:paraId="402D754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77A85" w14:textId="77777777" w:rsidR="008D4FFC" w:rsidRDefault="008D4FFC" w:rsidP="00086E2C">
      <w:pPr>
        <w:spacing w:after="0" w:line="240" w:lineRule="auto"/>
      </w:pPr>
      <w:r>
        <w:separator/>
      </w:r>
    </w:p>
  </w:endnote>
  <w:endnote w:type="continuationSeparator" w:id="0">
    <w:p w14:paraId="4CBA252D" w14:textId="77777777" w:rsidR="008D4FFC" w:rsidRDefault="008D4FF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669E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EA2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F462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0E1E2" w14:textId="77777777" w:rsidR="008D4FFC" w:rsidRDefault="008D4FFC" w:rsidP="00086E2C">
      <w:pPr>
        <w:spacing w:after="0" w:line="240" w:lineRule="auto"/>
      </w:pPr>
      <w:r>
        <w:separator/>
      </w:r>
    </w:p>
  </w:footnote>
  <w:footnote w:type="continuationSeparator" w:id="0">
    <w:p w14:paraId="389D5FF4" w14:textId="77777777" w:rsidR="008D4FFC" w:rsidRDefault="008D4FF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BD96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7F97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68E0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D23"/>
    <w:rsid w:val="00086E2C"/>
    <w:rsid w:val="000A2E7A"/>
    <w:rsid w:val="002244B7"/>
    <w:rsid w:val="00314D94"/>
    <w:rsid w:val="005435B9"/>
    <w:rsid w:val="005E0D23"/>
    <w:rsid w:val="00617568"/>
    <w:rsid w:val="006E68FA"/>
    <w:rsid w:val="008D4FFC"/>
    <w:rsid w:val="008E56AD"/>
    <w:rsid w:val="00AF65CA"/>
    <w:rsid w:val="00D82E0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AE867"/>
  <w15:chartTrackingRefBased/>
  <w15:docId w15:val="{3989B537-584A-4C2D-BC5D-383A4A6A7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2026-05-26T19:05:00Z</dcterms:created>
  <dcterms:modified xsi:type="dcterms:W3CDTF">2026-05-26T19:07:00Z</dcterms:modified>
</cp:coreProperties>
</file>