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2F04" w14:textId="77777777" w:rsidR="009053C8" w:rsidRDefault="009053C8" w:rsidP="009053C8">
      <w:pPr>
        <w:rPr>
          <w:rFonts w:cs="Times New Roman"/>
        </w:rPr>
      </w:pPr>
      <w:r>
        <w:rPr>
          <w:rFonts w:cs="Times New Roman"/>
          <w:u w:val="single"/>
        </w:rPr>
        <w:t>Brother John ANLABY</w:t>
      </w:r>
      <w:r>
        <w:rPr>
          <w:rFonts w:cs="Times New Roman"/>
        </w:rPr>
        <w:t xml:space="preserve">      (fl.1401)</w:t>
      </w:r>
    </w:p>
    <w:p w14:paraId="026C6E8B" w14:textId="77777777" w:rsidR="009053C8" w:rsidRDefault="009053C8" w:rsidP="009053C8">
      <w:pPr>
        <w:rPr>
          <w:rFonts w:cs="Times New Roman"/>
        </w:rPr>
      </w:pPr>
      <w:r>
        <w:rPr>
          <w:rFonts w:cs="Times New Roman"/>
        </w:rPr>
        <w:t>O.S.A.</w:t>
      </w:r>
    </w:p>
    <w:p w14:paraId="14D985EB" w14:textId="77777777" w:rsidR="009053C8" w:rsidRDefault="009053C8" w:rsidP="009053C8">
      <w:pPr>
        <w:rPr>
          <w:rFonts w:cs="Times New Roman"/>
        </w:rPr>
      </w:pPr>
    </w:p>
    <w:p w14:paraId="77F33D6B" w14:textId="77777777" w:rsidR="009053C8" w:rsidRDefault="009053C8" w:rsidP="009053C8">
      <w:pPr>
        <w:rPr>
          <w:rFonts w:cs="Times New Roman"/>
        </w:rPr>
      </w:pPr>
    </w:p>
    <w:p w14:paraId="498839CA" w14:textId="77777777" w:rsidR="009053C8" w:rsidRDefault="009053C8" w:rsidP="009053C8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0A1DE768" w14:textId="77777777" w:rsidR="009053C8" w:rsidRDefault="009053C8" w:rsidP="009053C8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38433F46" w14:textId="77777777" w:rsidR="009053C8" w:rsidRDefault="009053C8" w:rsidP="009053C8">
      <w:pPr>
        <w:rPr>
          <w:rFonts w:cs="Times New Roman"/>
        </w:rPr>
      </w:pPr>
    </w:p>
    <w:p w14:paraId="06DF26A4" w14:textId="77777777" w:rsidR="009053C8" w:rsidRDefault="009053C8" w:rsidP="009053C8">
      <w:pPr>
        <w:rPr>
          <w:rFonts w:cs="Times New Roman"/>
        </w:rPr>
      </w:pPr>
    </w:p>
    <w:p w14:paraId="39DA1C9F" w14:textId="77777777" w:rsidR="009053C8" w:rsidRDefault="009053C8" w:rsidP="009053C8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4B5A7F1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88B99" w14:textId="77777777" w:rsidR="008F4E93" w:rsidRDefault="008F4E93" w:rsidP="00086E2C">
      <w:r>
        <w:separator/>
      </w:r>
    </w:p>
  </w:endnote>
  <w:endnote w:type="continuationSeparator" w:id="0">
    <w:p w14:paraId="3900F17E" w14:textId="77777777" w:rsidR="008F4E93" w:rsidRDefault="008F4E9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06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CA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E1A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9FFB1" w14:textId="77777777" w:rsidR="008F4E93" w:rsidRDefault="008F4E93" w:rsidP="00086E2C">
      <w:r>
        <w:separator/>
      </w:r>
    </w:p>
  </w:footnote>
  <w:footnote w:type="continuationSeparator" w:id="0">
    <w:p w14:paraId="1FEF8ACB" w14:textId="77777777" w:rsidR="008F4E93" w:rsidRDefault="008F4E9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6F8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F1B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B8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C8"/>
    <w:rsid w:val="00086E2C"/>
    <w:rsid w:val="000A2E7A"/>
    <w:rsid w:val="002244B7"/>
    <w:rsid w:val="00314D94"/>
    <w:rsid w:val="00617568"/>
    <w:rsid w:val="006705F9"/>
    <w:rsid w:val="006E68FA"/>
    <w:rsid w:val="008F4E93"/>
    <w:rsid w:val="009053C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62574"/>
  <w15:chartTrackingRefBased/>
  <w15:docId w15:val="{03B48BE5-C280-4170-B1B3-182E1EA4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3C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172</Characters>
  <Application>Microsoft Office Word</Application>
  <DocSecurity>0</DocSecurity>
  <Lines>9</Lines>
  <Paragraphs>5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2026-02-15T17:54:00Z</dcterms:created>
  <dcterms:modified xsi:type="dcterms:W3CDTF">2026-02-15T17:55:00Z</dcterms:modified>
</cp:coreProperties>
</file>