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4E93D" w14:textId="77777777" w:rsidR="00F338A6" w:rsidRDefault="00F338A6" w:rsidP="00F338A6">
      <w:pPr>
        <w:pStyle w:val="NoSpacing"/>
      </w:pPr>
      <w:r>
        <w:rPr>
          <w:u w:val="single"/>
        </w:rPr>
        <w:t>Thomas ANKETYLL</w:t>
      </w:r>
      <w:r>
        <w:t xml:space="preserve">         (fl.1430)</w:t>
      </w:r>
    </w:p>
    <w:p w14:paraId="2D44948A" w14:textId="77777777" w:rsidR="00F338A6" w:rsidRDefault="00F338A6" w:rsidP="00F338A6">
      <w:pPr>
        <w:pStyle w:val="NoSpacing"/>
      </w:pPr>
      <w:r>
        <w:t xml:space="preserve">of </w:t>
      </w:r>
      <w:proofErr w:type="spellStart"/>
      <w:r>
        <w:t>Litchett</w:t>
      </w:r>
      <w:proofErr w:type="spellEnd"/>
      <w:r>
        <w:t xml:space="preserve"> Minster, Dorset. Gentleman.</w:t>
      </w:r>
    </w:p>
    <w:p w14:paraId="3B0341A2" w14:textId="77777777" w:rsidR="00F338A6" w:rsidRDefault="00F338A6" w:rsidP="00F338A6">
      <w:pPr>
        <w:pStyle w:val="NoSpacing"/>
      </w:pPr>
    </w:p>
    <w:p w14:paraId="06F9B2FB" w14:textId="77777777" w:rsidR="00F338A6" w:rsidRDefault="00F338A6" w:rsidP="00F338A6">
      <w:pPr>
        <w:pStyle w:val="NoSpacing"/>
      </w:pPr>
    </w:p>
    <w:p w14:paraId="3453F378" w14:textId="77777777" w:rsidR="00F338A6" w:rsidRDefault="00F338A6" w:rsidP="00F338A6">
      <w:pPr>
        <w:pStyle w:val="NoSpacing"/>
      </w:pPr>
      <w:r>
        <w:tab/>
        <w:t>1430</w:t>
      </w:r>
      <w:r>
        <w:tab/>
        <w:t xml:space="preserve">Gilbert Kymer, clerk(q.v.), brought a plaint of trespass, digging and </w:t>
      </w:r>
    </w:p>
    <w:p w14:paraId="13B0037C" w14:textId="77777777" w:rsidR="00F338A6" w:rsidRDefault="00F338A6" w:rsidP="00F338A6">
      <w:pPr>
        <w:pStyle w:val="NoSpacing"/>
      </w:pPr>
      <w:r>
        <w:tab/>
      </w:r>
      <w:r>
        <w:tab/>
        <w:t>taking trees against him and 7 others.</w:t>
      </w:r>
    </w:p>
    <w:p w14:paraId="62826B0F" w14:textId="77777777" w:rsidR="00F338A6" w:rsidRDefault="00F338A6" w:rsidP="00F338A6">
      <w:pPr>
        <w:pStyle w:val="NoSpacing"/>
      </w:pPr>
      <w:r>
        <w:tab/>
      </w:r>
      <w:r>
        <w:tab/>
        <w:t xml:space="preserve">( </w:t>
      </w:r>
      <w:hyperlink r:id="rId6" w:history="1">
        <w:r w:rsidRPr="006F4AF9">
          <w:rPr>
            <w:rStyle w:val="Hyperlink"/>
          </w:rPr>
          <w:t>http://aalt.law.uh.edu/Indices/CP40Indices/CP40no677/CP40no677Pl.htm</w:t>
        </w:r>
      </w:hyperlink>
      <w:r>
        <w:t xml:space="preserve"> )</w:t>
      </w:r>
    </w:p>
    <w:p w14:paraId="40521570" w14:textId="77777777" w:rsidR="00F338A6" w:rsidRDefault="00F338A6" w:rsidP="00F338A6">
      <w:pPr>
        <w:pStyle w:val="NoSpacing"/>
      </w:pPr>
    </w:p>
    <w:p w14:paraId="280D2E40" w14:textId="77777777" w:rsidR="00F338A6" w:rsidRDefault="00F338A6" w:rsidP="00F338A6">
      <w:pPr>
        <w:pStyle w:val="NoSpacing"/>
      </w:pPr>
    </w:p>
    <w:p w14:paraId="1CB40872" w14:textId="77777777" w:rsidR="00F338A6" w:rsidRDefault="00F338A6" w:rsidP="00F338A6">
      <w:pPr>
        <w:pStyle w:val="NoSpacing"/>
      </w:pPr>
      <w:r>
        <w:t>17 May 2026</w:t>
      </w:r>
    </w:p>
    <w:p w14:paraId="2482F01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BCD76" w14:textId="77777777" w:rsidR="00C36503" w:rsidRDefault="00C36503" w:rsidP="00086E2C">
      <w:pPr>
        <w:spacing w:after="0" w:line="240" w:lineRule="auto"/>
      </w:pPr>
      <w:r>
        <w:separator/>
      </w:r>
    </w:p>
  </w:endnote>
  <w:endnote w:type="continuationSeparator" w:id="0">
    <w:p w14:paraId="34F7D410" w14:textId="77777777" w:rsidR="00C36503" w:rsidRDefault="00C3650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9CBB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60D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EEAC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A64A5" w14:textId="77777777" w:rsidR="00C36503" w:rsidRDefault="00C36503" w:rsidP="00086E2C">
      <w:pPr>
        <w:spacing w:after="0" w:line="240" w:lineRule="auto"/>
      </w:pPr>
      <w:r>
        <w:separator/>
      </w:r>
    </w:p>
  </w:footnote>
  <w:footnote w:type="continuationSeparator" w:id="0">
    <w:p w14:paraId="5930A815" w14:textId="77777777" w:rsidR="00C36503" w:rsidRDefault="00C3650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F6D5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5E52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C234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8A6"/>
    <w:rsid w:val="00086E2C"/>
    <w:rsid w:val="000A2E7A"/>
    <w:rsid w:val="002244B7"/>
    <w:rsid w:val="00314D94"/>
    <w:rsid w:val="003B530E"/>
    <w:rsid w:val="005435B9"/>
    <w:rsid w:val="00617568"/>
    <w:rsid w:val="006E68FA"/>
    <w:rsid w:val="008E56AD"/>
    <w:rsid w:val="00AF65CA"/>
    <w:rsid w:val="00C36503"/>
    <w:rsid w:val="00ED3A55"/>
    <w:rsid w:val="00F338A6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820B9"/>
  <w15:chartTrackingRefBased/>
  <w15:docId w15:val="{C88FC7FA-2D84-472A-8F5B-D217EF6CA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F338A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2026-05-19T20:50:00Z</dcterms:created>
  <dcterms:modified xsi:type="dcterms:W3CDTF">2026-05-19T20:50:00Z</dcterms:modified>
</cp:coreProperties>
</file>