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D4F6" w14:textId="77777777" w:rsidR="00712435" w:rsidRDefault="00712435" w:rsidP="00712435">
      <w:pPr>
        <w:pStyle w:val="NoSpacing"/>
      </w:pPr>
      <w:r>
        <w:rPr>
          <w:u w:val="single"/>
        </w:rPr>
        <w:t>Richard ANISLEY</w:t>
      </w:r>
      <w:r>
        <w:t xml:space="preserve">      (fl.1471-87)</w:t>
      </w:r>
    </w:p>
    <w:p w14:paraId="0B6FE399" w14:textId="77777777" w:rsidR="00712435" w:rsidRDefault="00712435" w:rsidP="00712435">
      <w:pPr>
        <w:pStyle w:val="NoSpacing"/>
      </w:pPr>
      <w:r>
        <w:t xml:space="preserve">Rector of </w:t>
      </w:r>
      <w:proofErr w:type="spellStart"/>
      <w:r>
        <w:t>St.Mary</w:t>
      </w:r>
      <w:proofErr w:type="spellEnd"/>
      <w:r>
        <w:t>’ church, Wanstead, Essex.</w:t>
      </w:r>
    </w:p>
    <w:p w14:paraId="5E7B0C5E" w14:textId="77777777" w:rsidR="00712435" w:rsidRDefault="00712435" w:rsidP="00712435">
      <w:pPr>
        <w:pStyle w:val="NoSpacing"/>
      </w:pPr>
    </w:p>
    <w:p w14:paraId="31965D4C" w14:textId="77777777" w:rsidR="00712435" w:rsidRDefault="00712435" w:rsidP="00712435">
      <w:pPr>
        <w:pStyle w:val="NoSpacing"/>
      </w:pPr>
    </w:p>
    <w:p w14:paraId="7085FCB5" w14:textId="77777777" w:rsidR="00712435" w:rsidRDefault="00712435" w:rsidP="00712435">
      <w:pPr>
        <w:pStyle w:val="NoSpacing"/>
      </w:pPr>
      <w:r>
        <w:t xml:space="preserve">       1471-87</w:t>
      </w:r>
      <w:r>
        <w:tab/>
        <w:t>He was Rector.</w:t>
      </w:r>
    </w:p>
    <w:p w14:paraId="5F3C8C43" w14:textId="77777777" w:rsidR="00712435" w:rsidRDefault="00712435" w:rsidP="00712435">
      <w:pPr>
        <w:pStyle w:val="NoSpacing"/>
      </w:pPr>
      <w:r>
        <w:tab/>
      </w:r>
      <w:r>
        <w:tab/>
        <w:t>( from the information board in the church, with thanks to Davis Watson)</w:t>
      </w:r>
    </w:p>
    <w:p w14:paraId="30DDBE62" w14:textId="77777777" w:rsidR="00712435" w:rsidRDefault="00712435" w:rsidP="00712435">
      <w:pPr>
        <w:pStyle w:val="NoSpacing"/>
      </w:pPr>
    </w:p>
    <w:p w14:paraId="45DD797D" w14:textId="77777777" w:rsidR="00712435" w:rsidRDefault="00712435" w:rsidP="00712435">
      <w:pPr>
        <w:pStyle w:val="NoSpacing"/>
      </w:pPr>
    </w:p>
    <w:p w14:paraId="5C8A799D" w14:textId="77777777" w:rsidR="00712435" w:rsidRDefault="00712435" w:rsidP="00712435">
      <w:pPr>
        <w:pStyle w:val="NoSpacing"/>
      </w:pPr>
      <w:r>
        <w:t>3 March 2026</w:t>
      </w:r>
    </w:p>
    <w:p w14:paraId="128DC87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C2AF4" w14:textId="77777777" w:rsidR="0090447F" w:rsidRDefault="0090447F" w:rsidP="00086E2C">
      <w:pPr>
        <w:spacing w:after="0" w:line="240" w:lineRule="auto"/>
      </w:pPr>
      <w:r>
        <w:separator/>
      </w:r>
    </w:p>
  </w:endnote>
  <w:endnote w:type="continuationSeparator" w:id="0">
    <w:p w14:paraId="113D8AB3" w14:textId="77777777" w:rsidR="0090447F" w:rsidRDefault="009044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E5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66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572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C2DF4" w14:textId="77777777" w:rsidR="0090447F" w:rsidRDefault="0090447F" w:rsidP="00086E2C">
      <w:pPr>
        <w:spacing w:after="0" w:line="240" w:lineRule="auto"/>
      </w:pPr>
      <w:r>
        <w:separator/>
      </w:r>
    </w:p>
  </w:footnote>
  <w:footnote w:type="continuationSeparator" w:id="0">
    <w:p w14:paraId="7DA980FF" w14:textId="77777777" w:rsidR="0090447F" w:rsidRDefault="009044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03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52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9D4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35"/>
    <w:rsid w:val="00086E2C"/>
    <w:rsid w:val="000A2E7A"/>
    <w:rsid w:val="002244B7"/>
    <w:rsid w:val="00314D94"/>
    <w:rsid w:val="00617568"/>
    <w:rsid w:val="006550B9"/>
    <w:rsid w:val="006E68FA"/>
    <w:rsid w:val="00712435"/>
    <w:rsid w:val="009044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1AC81"/>
  <w15:chartTrackingRefBased/>
  <w15:docId w15:val="{DD963CCD-6C69-4614-84D9-59AB1BFC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1243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170</Characters>
  <Application>Microsoft Office Word</Application>
  <DocSecurity>0</DocSecurity>
  <Lines>7</Lines>
  <Paragraphs>3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2026-03-10T16:50:00Z</dcterms:created>
  <dcterms:modified xsi:type="dcterms:W3CDTF">2026-03-10T16:51:00Z</dcterms:modified>
</cp:coreProperties>
</file>