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36DD" w14:textId="77777777" w:rsidR="00693234" w:rsidRDefault="00693234" w:rsidP="00693234">
      <w:pPr>
        <w:pStyle w:val="NoSpacing"/>
        <w:tabs>
          <w:tab w:val="left" w:pos="720"/>
          <w:tab w:val="left" w:pos="1440"/>
          <w:tab w:val="left" w:pos="2196"/>
        </w:tabs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ANGER</w:t>
      </w:r>
      <w:r>
        <w:rPr>
          <w:rFonts w:cs="Times New Roman"/>
          <w:szCs w:val="24"/>
          <w:lang w:val="en-GB"/>
        </w:rPr>
        <w:t xml:space="preserve">        (fl.1467)</w:t>
      </w:r>
    </w:p>
    <w:p w14:paraId="0F66C0FD" w14:textId="77777777" w:rsidR="00693234" w:rsidRDefault="00693234" w:rsidP="00693234">
      <w:pPr>
        <w:pStyle w:val="NoSpacing"/>
        <w:tabs>
          <w:tab w:val="left" w:pos="720"/>
          <w:tab w:val="left" w:pos="1440"/>
          <w:tab w:val="left" w:pos="2196"/>
        </w:tabs>
        <w:rPr>
          <w:rFonts w:cs="Times New Roman"/>
          <w:szCs w:val="24"/>
          <w:lang w:val="en-GB"/>
        </w:rPr>
      </w:pPr>
    </w:p>
    <w:p w14:paraId="74065165" w14:textId="77777777" w:rsidR="00693234" w:rsidRDefault="00693234" w:rsidP="00693234">
      <w:pPr>
        <w:pStyle w:val="NoSpacing"/>
        <w:tabs>
          <w:tab w:val="left" w:pos="720"/>
          <w:tab w:val="left" w:pos="1440"/>
          <w:tab w:val="left" w:pos="2196"/>
        </w:tabs>
        <w:rPr>
          <w:rFonts w:cs="Times New Roman"/>
          <w:szCs w:val="24"/>
          <w:lang w:val="en-GB"/>
        </w:rPr>
      </w:pPr>
    </w:p>
    <w:p w14:paraId="316D8554" w14:textId="77777777" w:rsidR="00693234" w:rsidRDefault="00693234" w:rsidP="00693234">
      <w:pPr>
        <w:pStyle w:val="NoSpacing"/>
        <w:tabs>
          <w:tab w:val="left" w:pos="720"/>
          <w:tab w:val="left" w:pos="1440"/>
          <w:tab w:val="left" w:pos="2196"/>
        </w:tabs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>He and Sir John Scot(q.v.) made a plaint of trespass and contempt against</w:t>
      </w:r>
    </w:p>
    <w:p w14:paraId="51A0C83F" w14:textId="77777777" w:rsidR="00693234" w:rsidRDefault="00693234" w:rsidP="00693234">
      <w:pPr>
        <w:pStyle w:val="NoSpacing"/>
        <w:tabs>
          <w:tab w:val="left" w:pos="720"/>
          <w:tab w:val="left" w:pos="1440"/>
          <w:tab w:val="left" w:pos="2196"/>
        </w:tabs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Thomas Pakeman of London, cutler(q.v.).</w:t>
      </w:r>
    </w:p>
    <w:p w14:paraId="202F05D6" w14:textId="77777777" w:rsidR="00693234" w:rsidRDefault="00693234" w:rsidP="00693234">
      <w:pPr>
        <w:pStyle w:val="NoSpacing"/>
        <w:ind w:left="144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6FF9A44" w14:textId="77777777" w:rsidR="00693234" w:rsidRDefault="00693234" w:rsidP="00693234">
      <w:pPr>
        <w:pStyle w:val="NoSpacing"/>
        <w:rPr>
          <w:rFonts w:cs="Times New Roman"/>
          <w:szCs w:val="24"/>
          <w:lang w:val="en-GB"/>
        </w:rPr>
      </w:pPr>
    </w:p>
    <w:p w14:paraId="56CDED08" w14:textId="77777777" w:rsidR="00693234" w:rsidRDefault="00693234" w:rsidP="00693234">
      <w:pPr>
        <w:pStyle w:val="NoSpacing"/>
        <w:rPr>
          <w:rFonts w:cs="Times New Roman"/>
          <w:szCs w:val="24"/>
          <w:lang w:val="en-GB"/>
        </w:rPr>
      </w:pPr>
    </w:p>
    <w:p w14:paraId="350B2CF0" w14:textId="77777777" w:rsidR="00693234" w:rsidRDefault="00693234" w:rsidP="0069323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17 January 2026</w:t>
      </w:r>
    </w:p>
    <w:p w14:paraId="7BFBE63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697A" w14:textId="77777777" w:rsidR="000C748E" w:rsidRDefault="000C748E" w:rsidP="00086E2C">
      <w:pPr>
        <w:spacing w:after="0" w:line="240" w:lineRule="auto"/>
      </w:pPr>
      <w:r>
        <w:separator/>
      </w:r>
    </w:p>
  </w:endnote>
  <w:endnote w:type="continuationSeparator" w:id="0">
    <w:p w14:paraId="0B3E941F" w14:textId="77777777" w:rsidR="000C748E" w:rsidRDefault="000C748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E3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7D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B1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C11BF" w14:textId="77777777" w:rsidR="000C748E" w:rsidRDefault="000C748E" w:rsidP="00086E2C">
      <w:pPr>
        <w:spacing w:after="0" w:line="240" w:lineRule="auto"/>
      </w:pPr>
      <w:r>
        <w:separator/>
      </w:r>
    </w:p>
  </w:footnote>
  <w:footnote w:type="continuationSeparator" w:id="0">
    <w:p w14:paraId="4CDB65F3" w14:textId="77777777" w:rsidR="000C748E" w:rsidRDefault="000C748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7CF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8CE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625A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34"/>
    <w:rsid w:val="00086E2C"/>
    <w:rsid w:val="000A2E7A"/>
    <w:rsid w:val="000C748E"/>
    <w:rsid w:val="002244B7"/>
    <w:rsid w:val="00314D94"/>
    <w:rsid w:val="00617568"/>
    <w:rsid w:val="00693234"/>
    <w:rsid w:val="006E68FA"/>
    <w:rsid w:val="00981E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303FC"/>
  <w15:chartTrackingRefBased/>
  <w15:docId w15:val="{BD1A992C-EDA2-4BFE-BD02-5960E0FC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323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932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2026-01-19T21:59:00Z</dcterms:created>
  <dcterms:modified xsi:type="dcterms:W3CDTF">2026-01-19T21:59:00Z</dcterms:modified>
</cp:coreProperties>
</file>