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99264" w14:textId="77777777" w:rsidR="000C46D9" w:rsidRDefault="000C46D9" w:rsidP="000C46D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ANDRU</w:t>
      </w:r>
      <w:r>
        <w:rPr>
          <w:rFonts w:cs="Times New Roman"/>
          <w:szCs w:val="24"/>
        </w:rPr>
        <w:t xml:space="preserve">        (fl.1444)</w:t>
      </w:r>
    </w:p>
    <w:p w14:paraId="49A1ACB1" w14:textId="77777777" w:rsidR="000C46D9" w:rsidRDefault="000C46D9" w:rsidP="000C46D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Lavenham. Chandler.</w:t>
      </w:r>
    </w:p>
    <w:p w14:paraId="5A6ADC23" w14:textId="77777777" w:rsidR="000C46D9" w:rsidRDefault="000C46D9" w:rsidP="000C46D9">
      <w:pPr>
        <w:pStyle w:val="NoSpacing"/>
        <w:rPr>
          <w:rFonts w:cs="Times New Roman"/>
          <w:szCs w:val="24"/>
        </w:rPr>
      </w:pPr>
    </w:p>
    <w:p w14:paraId="508C22C0" w14:textId="77777777" w:rsidR="000C46D9" w:rsidRDefault="000C46D9" w:rsidP="000C46D9">
      <w:pPr>
        <w:pStyle w:val="NoSpacing"/>
        <w:rPr>
          <w:rFonts w:cs="Times New Roman"/>
          <w:szCs w:val="24"/>
        </w:rPr>
      </w:pPr>
    </w:p>
    <w:p w14:paraId="2B1DF924" w14:textId="77777777" w:rsidR="000C46D9" w:rsidRDefault="000C46D9" w:rsidP="000C46D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Dec.1444</w:t>
      </w:r>
      <w:r>
        <w:rPr>
          <w:rFonts w:cs="Times New Roman"/>
          <w:szCs w:val="24"/>
        </w:rPr>
        <w:tab/>
        <w:t>Robert Brouuster of Lavenham(q.v.) nominated him as a joint executor</w:t>
      </w:r>
    </w:p>
    <w:p w14:paraId="37EBA84E" w14:textId="77777777" w:rsidR="000C46D9" w:rsidRDefault="000C46D9" w:rsidP="000C46D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his Will.</w:t>
      </w:r>
    </w:p>
    <w:p w14:paraId="66A48416" w14:textId="77777777" w:rsidR="000C46D9" w:rsidRDefault="000C46D9" w:rsidP="000C46D9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 pub. the Suffolk Records Society, 2001, p.123)</w:t>
      </w:r>
    </w:p>
    <w:p w14:paraId="506C3255" w14:textId="77777777" w:rsidR="000C46D9" w:rsidRDefault="000C46D9" w:rsidP="000C46D9">
      <w:pPr>
        <w:pStyle w:val="NoSpacing"/>
        <w:rPr>
          <w:rFonts w:cs="Times New Roman"/>
          <w:szCs w:val="24"/>
        </w:rPr>
      </w:pPr>
    </w:p>
    <w:p w14:paraId="61D3C7C2" w14:textId="77777777" w:rsidR="000C46D9" w:rsidRDefault="000C46D9" w:rsidP="000C46D9">
      <w:pPr>
        <w:pStyle w:val="NoSpacing"/>
        <w:rPr>
          <w:rFonts w:cs="Times New Roman"/>
          <w:szCs w:val="24"/>
        </w:rPr>
      </w:pPr>
    </w:p>
    <w:p w14:paraId="14A3585D" w14:textId="77777777" w:rsidR="000C46D9" w:rsidRDefault="000C46D9" w:rsidP="000C46D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March 2026</w:t>
      </w:r>
    </w:p>
    <w:p w14:paraId="09CE89C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43867" w14:textId="77777777" w:rsidR="00B84A25" w:rsidRDefault="00B84A25" w:rsidP="00086E2C">
      <w:pPr>
        <w:spacing w:after="0" w:line="240" w:lineRule="auto"/>
      </w:pPr>
      <w:r>
        <w:separator/>
      </w:r>
    </w:p>
  </w:endnote>
  <w:endnote w:type="continuationSeparator" w:id="0">
    <w:p w14:paraId="18DA9F91" w14:textId="77777777" w:rsidR="00B84A25" w:rsidRDefault="00B84A2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FE4F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29A8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5A9E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F716D" w14:textId="77777777" w:rsidR="00B84A25" w:rsidRDefault="00B84A25" w:rsidP="00086E2C">
      <w:pPr>
        <w:spacing w:after="0" w:line="240" w:lineRule="auto"/>
      </w:pPr>
      <w:r>
        <w:separator/>
      </w:r>
    </w:p>
  </w:footnote>
  <w:footnote w:type="continuationSeparator" w:id="0">
    <w:p w14:paraId="14D072D6" w14:textId="77777777" w:rsidR="00B84A25" w:rsidRDefault="00B84A2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4663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B7A9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2093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6D9"/>
    <w:rsid w:val="00086E2C"/>
    <w:rsid w:val="000A2E7A"/>
    <w:rsid w:val="000C46D9"/>
    <w:rsid w:val="002244B7"/>
    <w:rsid w:val="003033C4"/>
    <w:rsid w:val="00314D94"/>
    <w:rsid w:val="00617568"/>
    <w:rsid w:val="006E68FA"/>
    <w:rsid w:val="00B84A2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051FF"/>
  <w15:chartTrackingRefBased/>
  <w15:docId w15:val="{6C07BCAE-18B9-4841-8D05-B89E835CC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C46D9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40</Words>
  <Characters>257</Characters>
  <Application>Microsoft Office Word</Application>
  <DocSecurity>0</DocSecurity>
  <Lines>12</Lines>
  <Paragraphs>8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2026-03-31T13:38:00Z</dcterms:created>
  <dcterms:modified xsi:type="dcterms:W3CDTF">2026-03-31T13:40:00Z</dcterms:modified>
</cp:coreProperties>
</file>