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262A0" w14:textId="77777777" w:rsidR="0090663B" w:rsidRDefault="0090663B" w:rsidP="0090663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Walter ANDREWE</w:t>
      </w:r>
      <w:r>
        <w:rPr>
          <w:rFonts w:ascii="Times New Roman" w:hAnsi="Times New Roman" w:cs="Times New Roman"/>
          <w:lang w:val="en-US"/>
        </w:rPr>
        <w:t xml:space="preserve">       (fl.1458)</w:t>
      </w:r>
    </w:p>
    <w:p w14:paraId="06EE4D73" w14:textId="77777777" w:rsidR="0090663B" w:rsidRDefault="0090663B" w:rsidP="0090663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Preston, Somerset. Fletcher.</w:t>
      </w:r>
    </w:p>
    <w:p w14:paraId="7F1DE687" w14:textId="77777777" w:rsidR="0090663B" w:rsidRDefault="0090663B" w:rsidP="0090663B">
      <w:pPr>
        <w:pStyle w:val="NoSpacing"/>
        <w:rPr>
          <w:rFonts w:ascii="Times New Roman" w:hAnsi="Times New Roman" w:cs="Times New Roman"/>
          <w:lang w:val="en-US"/>
        </w:rPr>
      </w:pPr>
    </w:p>
    <w:p w14:paraId="3921BA43" w14:textId="77777777" w:rsidR="0090663B" w:rsidRDefault="0090663B" w:rsidP="0090663B">
      <w:pPr>
        <w:pStyle w:val="NoSpacing"/>
        <w:rPr>
          <w:rFonts w:ascii="Times New Roman" w:hAnsi="Times New Roman" w:cs="Times New Roman"/>
          <w:lang w:val="en-US"/>
        </w:rPr>
      </w:pPr>
    </w:p>
    <w:p w14:paraId="5DF3617F" w14:textId="77777777" w:rsidR="0090663B" w:rsidRDefault="0090663B" w:rsidP="0090663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1458</w:t>
      </w:r>
      <w:r>
        <w:rPr>
          <w:rFonts w:ascii="Times New Roman" w:hAnsi="Times New Roman" w:cs="Times New Roman"/>
          <w:lang w:val="en-US"/>
        </w:rPr>
        <w:tab/>
        <w:t>William Cloutesham brought a plaint of trespass against him and 2 others.</w:t>
      </w:r>
    </w:p>
    <w:p w14:paraId="5CF03813" w14:textId="77777777" w:rsidR="0090663B" w:rsidRDefault="0090663B" w:rsidP="0090663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BB5707">
          <w:rPr>
            <w:rStyle w:val="Hyperlink"/>
            <w:rFonts w:ascii="Times New Roman" w:hAnsi="Times New Roman" w:cs="Times New Roman"/>
            <w:lang w:val="en-US"/>
          </w:rPr>
          <w:t>https://waalt.uh.edu/index.php/KB27/787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6A4232C" w14:textId="77777777" w:rsidR="0090663B" w:rsidRDefault="0090663B" w:rsidP="0090663B">
      <w:pPr>
        <w:pStyle w:val="NoSpacing"/>
        <w:rPr>
          <w:rFonts w:ascii="Times New Roman" w:hAnsi="Times New Roman" w:cs="Times New Roman"/>
          <w:lang w:val="en-US"/>
        </w:rPr>
      </w:pPr>
    </w:p>
    <w:p w14:paraId="61E60289" w14:textId="77777777" w:rsidR="0090663B" w:rsidRDefault="0090663B" w:rsidP="0090663B">
      <w:pPr>
        <w:pStyle w:val="NoSpacing"/>
        <w:rPr>
          <w:rFonts w:ascii="Times New Roman" w:hAnsi="Times New Roman" w:cs="Times New Roman"/>
          <w:lang w:val="en-US"/>
        </w:rPr>
      </w:pPr>
    </w:p>
    <w:p w14:paraId="4FFC1A69" w14:textId="77777777" w:rsidR="0090663B" w:rsidRDefault="0090663B" w:rsidP="0090663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 January 3026</w:t>
      </w:r>
    </w:p>
    <w:p w14:paraId="0E738CD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9C2EB" w14:textId="77777777" w:rsidR="0003083E" w:rsidRDefault="0003083E" w:rsidP="00086E2C">
      <w:pPr>
        <w:spacing w:after="0" w:line="240" w:lineRule="auto"/>
      </w:pPr>
      <w:r>
        <w:separator/>
      </w:r>
    </w:p>
  </w:endnote>
  <w:endnote w:type="continuationSeparator" w:id="0">
    <w:p w14:paraId="6AAF653D" w14:textId="77777777" w:rsidR="0003083E" w:rsidRDefault="0003083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0498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00F4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3A44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5FA18" w14:textId="77777777" w:rsidR="0003083E" w:rsidRDefault="0003083E" w:rsidP="00086E2C">
      <w:pPr>
        <w:spacing w:after="0" w:line="240" w:lineRule="auto"/>
      </w:pPr>
      <w:r>
        <w:separator/>
      </w:r>
    </w:p>
  </w:footnote>
  <w:footnote w:type="continuationSeparator" w:id="0">
    <w:p w14:paraId="117015F4" w14:textId="77777777" w:rsidR="0003083E" w:rsidRDefault="0003083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4721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EEF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A4D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63B"/>
    <w:rsid w:val="0003083E"/>
    <w:rsid w:val="00086E2C"/>
    <w:rsid w:val="000A2E7A"/>
    <w:rsid w:val="002244B7"/>
    <w:rsid w:val="00314D94"/>
    <w:rsid w:val="00617568"/>
    <w:rsid w:val="006E68FA"/>
    <w:rsid w:val="0090663B"/>
    <w:rsid w:val="00EC4CB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44FC3"/>
  <w15:chartTrackingRefBased/>
  <w15:docId w15:val="{AFEC6707-95C3-4BDC-BC84-2792C3E8A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0663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0663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8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26</Words>
  <Characters>169</Characters>
  <Application>Microsoft Office Word</Application>
  <DocSecurity>0</DocSecurity>
  <Lines>9</Lines>
  <Paragraphs>5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2026-01-04T22:54:00Z</dcterms:created>
  <dcterms:modified xsi:type="dcterms:W3CDTF">2026-01-04T22:56:00Z</dcterms:modified>
</cp:coreProperties>
</file>