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0042" w14:textId="77777777" w:rsidR="00E64874" w:rsidRDefault="00E64874" w:rsidP="00E64874">
      <w:pPr>
        <w:pStyle w:val="NoSpacing"/>
      </w:pPr>
      <w:r>
        <w:rPr>
          <w:u w:val="single"/>
        </w:rPr>
        <w:t>Thomas ANDREWE</w:t>
      </w:r>
      <w:r>
        <w:t xml:space="preserve">      (fl.1473)</w:t>
      </w:r>
    </w:p>
    <w:p w14:paraId="7EBEDE2E" w14:textId="77777777" w:rsidR="00E64874" w:rsidRDefault="00E64874" w:rsidP="00E64874">
      <w:pPr>
        <w:pStyle w:val="NoSpacing"/>
      </w:pPr>
      <w:r>
        <w:t xml:space="preserve">of </w:t>
      </w:r>
      <w:proofErr w:type="spellStart"/>
      <w:r>
        <w:t>St.Katherine’s</w:t>
      </w:r>
      <w:proofErr w:type="spellEnd"/>
      <w:r>
        <w:t xml:space="preserve"> by the Tower of London, Middlesex. </w:t>
      </w:r>
      <w:proofErr w:type="spellStart"/>
      <w:r>
        <w:t>Woodmonger</w:t>
      </w:r>
      <w:proofErr w:type="spellEnd"/>
      <w:r>
        <w:t>.</w:t>
      </w:r>
    </w:p>
    <w:p w14:paraId="7B5E94BA" w14:textId="77777777" w:rsidR="00E64874" w:rsidRDefault="00E64874" w:rsidP="00E64874">
      <w:pPr>
        <w:pStyle w:val="NoSpacing"/>
      </w:pPr>
    </w:p>
    <w:p w14:paraId="767C93E3" w14:textId="77777777" w:rsidR="00E64874" w:rsidRDefault="00E64874" w:rsidP="00E64874">
      <w:pPr>
        <w:pStyle w:val="NoSpacing"/>
      </w:pPr>
    </w:p>
    <w:p w14:paraId="24425018" w14:textId="77777777" w:rsidR="00E64874" w:rsidRDefault="00E64874" w:rsidP="00E64874">
      <w:pPr>
        <w:pStyle w:val="NoSpacing"/>
      </w:pPr>
      <w:r>
        <w:t xml:space="preserve">  9 Oct.1473</w:t>
      </w:r>
      <w:r>
        <w:tab/>
        <w:t xml:space="preserve">He was pardoned outlawry for not appearing to answer Thomas Niche of </w:t>
      </w:r>
    </w:p>
    <w:p w14:paraId="1F078076" w14:textId="77777777" w:rsidR="00E64874" w:rsidRDefault="00E64874" w:rsidP="00E64874">
      <w:pPr>
        <w:pStyle w:val="NoSpacing"/>
      </w:pPr>
      <w:r>
        <w:tab/>
      </w:r>
      <w:r>
        <w:tab/>
        <w:t>London, mercer(q.v.), touching a debt of 20 marks.   (C.P.R. 1467-77 p.385)</w:t>
      </w:r>
    </w:p>
    <w:p w14:paraId="7DD7FD3D" w14:textId="77777777" w:rsidR="00E64874" w:rsidRDefault="00E64874" w:rsidP="00E64874">
      <w:pPr>
        <w:pStyle w:val="NoSpacing"/>
      </w:pPr>
    </w:p>
    <w:p w14:paraId="621B0D36" w14:textId="77777777" w:rsidR="00E64874" w:rsidRDefault="00E64874" w:rsidP="00E64874">
      <w:pPr>
        <w:pStyle w:val="NoSpacing"/>
      </w:pPr>
    </w:p>
    <w:p w14:paraId="42D6BACA" w14:textId="77777777" w:rsidR="00E64874" w:rsidRDefault="00E64874" w:rsidP="00E64874">
      <w:pPr>
        <w:pStyle w:val="NoSpacing"/>
      </w:pPr>
      <w:r>
        <w:t>26 February 2026</w:t>
      </w:r>
    </w:p>
    <w:p w14:paraId="2878D1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73815" w14:textId="77777777" w:rsidR="00CE69FE" w:rsidRDefault="00CE69FE" w:rsidP="00086E2C">
      <w:pPr>
        <w:spacing w:after="0" w:line="240" w:lineRule="auto"/>
      </w:pPr>
      <w:r>
        <w:separator/>
      </w:r>
    </w:p>
  </w:endnote>
  <w:endnote w:type="continuationSeparator" w:id="0">
    <w:p w14:paraId="46A007FE" w14:textId="77777777" w:rsidR="00CE69FE" w:rsidRDefault="00CE69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9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DBA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8F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C003C" w14:textId="77777777" w:rsidR="00CE69FE" w:rsidRDefault="00CE69FE" w:rsidP="00086E2C">
      <w:pPr>
        <w:spacing w:after="0" w:line="240" w:lineRule="auto"/>
      </w:pPr>
      <w:r>
        <w:separator/>
      </w:r>
    </w:p>
  </w:footnote>
  <w:footnote w:type="continuationSeparator" w:id="0">
    <w:p w14:paraId="46F6112F" w14:textId="77777777" w:rsidR="00CE69FE" w:rsidRDefault="00CE69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291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E9B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1D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74"/>
    <w:rsid w:val="00086E2C"/>
    <w:rsid w:val="000A2E7A"/>
    <w:rsid w:val="002244B7"/>
    <w:rsid w:val="00314D94"/>
    <w:rsid w:val="00617568"/>
    <w:rsid w:val="006E68FA"/>
    <w:rsid w:val="00BC7F10"/>
    <w:rsid w:val="00CE69FE"/>
    <w:rsid w:val="00E6487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9CE80"/>
  <w15:chartTrackingRefBased/>
  <w15:docId w15:val="{ACC6DD33-2AAF-4691-A4A3-170A584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6487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239</Characters>
  <Application>Microsoft Office Word</Application>
  <DocSecurity>0</DocSecurity>
  <Lines>6</Lines>
  <Paragraphs>4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2026-03-02T20:16:00Z</dcterms:created>
  <dcterms:modified xsi:type="dcterms:W3CDTF">2026-03-02T20:17:00Z</dcterms:modified>
</cp:coreProperties>
</file>