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864F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ANDREWE</w:t>
      </w:r>
      <w:r>
        <w:rPr>
          <w:rFonts w:ascii="Times New Roman" w:hAnsi="Times New Roman" w:cs="Times New Roman"/>
        </w:rPr>
        <w:t xml:space="preserve">        (fl.1470)</w:t>
      </w:r>
    </w:p>
    <w:p w14:paraId="109A691B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</w:p>
    <w:p w14:paraId="0EBEF393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</w:p>
    <w:p w14:paraId="4E92FBCF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77D310E2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73BA263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</w:p>
    <w:p w14:paraId="45D1AC92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</w:p>
    <w:p w14:paraId="17D63994" w14:textId="77777777" w:rsidR="00A33A86" w:rsidRDefault="00A33A86" w:rsidP="00A33A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0A2F2E0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5383" w14:textId="77777777" w:rsidR="00F564BB" w:rsidRDefault="00F564BB" w:rsidP="00086E2C">
      <w:pPr>
        <w:spacing w:after="0" w:line="240" w:lineRule="auto"/>
      </w:pPr>
      <w:r>
        <w:separator/>
      </w:r>
    </w:p>
  </w:endnote>
  <w:endnote w:type="continuationSeparator" w:id="0">
    <w:p w14:paraId="732C947D" w14:textId="77777777" w:rsidR="00F564BB" w:rsidRDefault="00F564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2B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F73C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E57F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D6A8" w14:textId="77777777" w:rsidR="00F564BB" w:rsidRDefault="00F564BB" w:rsidP="00086E2C">
      <w:pPr>
        <w:spacing w:after="0" w:line="240" w:lineRule="auto"/>
      </w:pPr>
      <w:r>
        <w:separator/>
      </w:r>
    </w:p>
  </w:footnote>
  <w:footnote w:type="continuationSeparator" w:id="0">
    <w:p w14:paraId="4DD095FC" w14:textId="77777777" w:rsidR="00F564BB" w:rsidRDefault="00F564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412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AA3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4C3B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86"/>
    <w:rsid w:val="00086E2C"/>
    <w:rsid w:val="000A2E7A"/>
    <w:rsid w:val="002244B7"/>
    <w:rsid w:val="00314D94"/>
    <w:rsid w:val="00617568"/>
    <w:rsid w:val="006E68FA"/>
    <w:rsid w:val="00987D8F"/>
    <w:rsid w:val="00A33A86"/>
    <w:rsid w:val="00ED3A55"/>
    <w:rsid w:val="00F479D0"/>
    <w:rsid w:val="00F5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1986C"/>
  <w15:chartTrackingRefBased/>
  <w15:docId w15:val="{A380C2C5-085D-4586-9E1E-BA2FDD78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33A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132</Characters>
  <Application>Microsoft Office Word</Application>
  <DocSecurity>0</DocSecurity>
  <Lines>8</Lines>
  <Paragraphs>5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2026-02-15T13:11:00Z</dcterms:created>
  <dcterms:modified xsi:type="dcterms:W3CDTF">2026-02-15T13:11:00Z</dcterms:modified>
</cp:coreProperties>
</file>