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84527" w14:textId="77777777" w:rsidR="00AF2C86" w:rsidRDefault="00AF2C86" w:rsidP="00AF2C8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Maurice ANDREWE</w:t>
      </w:r>
      <w:r>
        <w:rPr>
          <w:rFonts w:ascii="Times New Roman" w:hAnsi="Times New Roman" w:cs="Times New Roman"/>
        </w:rPr>
        <w:t xml:space="preserve">         (fl.1470)</w:t>
      </w:r>
    </w:p>
    <w:p w14:paraId="22C1E0AE" w14:textId="77777777" w:rsidR="00AF2C86" w:rsidRDefault="00AF2C86" w:rsidP="00AF2C8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Gloucester.</w:t>
      </w:r>
      <w:r>
        <w:rPr>
          <w:rFonts w:ascii="Times New Roman" w:hAnsi="Times New Roman" w:cs="Times New Roman"/>
        </w:rPr>
        <w:tab/>
        <w:t>Cutler.</w:t>
      </w:r>
    </w:p>
    <w:p w14:paraId="02D54244" w14:textId="77777777" w:rsidR="00AF2C86" w:rsidRDefault="00AF2C86" w:rsidP="00AF2C86">
      <w:pPr>
        <w:pStyle w:val="NoSpacing"/>
        <w:rPr>
          <w:rFonts w:ascii="Times New Roman" w:hAnsi="Times New Roman" w:cs="Times New Roman"/>
        </w:rPr>
      </w:pPr>
    </w:p>
    <w:p w14:paraId="4A5BD004" w14:textId="77777777" w:rsidR="00AF2C86" w:rsidRDefault="00AF2C86" w:rsidP="00AF2C86">
      <w:pPr>
        <w:pStyle w:val="NoSpacing"/>
        <w:rPr>
          <w:rFonts w:ascii="Times New Roman" w:hAnsi="Times New Roman" w:cs="Times New Roman"/>
        </w:rPr>
      </w:pPr>
    </w:p>
    <w:p w14:paraId="3F4814D4" w14:textId="77777777" w:rsidR="00AF2C86" w:rsidRDefault="00AF2C86" w:rsidP="00AF2C8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1470</w:t>
      </w:r>
      <w:r>
        <w:rPr>
          <w:rFonts w:ascii="Times New Roman" w:hAnsi="Times New Roman" w:cs="Times New Roman"/>
        </w:rPr>
        <w:tab/>
        <w:t>Thomas Pauncefote, esquire, brought a plaint of trespass against him</w:t>
      </w:r>
    </w:p>
    <w:p w14:paraId="4B53DEA9" w14:textId="77777777" w:rsidR="00AF2C86" w:rsidRDefault="00AF2C86" w:rsidP="00AF2C8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1 other.      ( </w:t>
      </w:r>
      <w:hyperlink r:id="rId6" w:history="1">
        <w:r w:rsidRPr="00354B78">
          <w:rPr>
            <w:rStyle w:val="Hyperlink"/>
            <w:rFonts w:ascii="Times New Roman" w:hAnsi="Times New Roman" w:cs="Times New Roman"/>
          </w:rPr>
          <w:t>https://waalt.uh.edu/index.php/KB27/835</w:t>
        </w:r>
      </w:hyperlink>
      <w:r>
        <w:t xml:space="preserve"> )</w:t>
      </w:r>
    </w:p>
    <w:p w14:paraId="6B91C478" w14:textId="77777777" w:rsidR="00AF2C86" w:rsidRDefault="00AF2C86" w:rsidP="00AF2C86">
      <w:pPr>
        <w:pStyle w:val="NoSpacing"/>
        <w:rPr>
          <w:rFonts w:ascii="Times New Roman" w:hAnsi="Times New Roman" w:cs="Times New Roman"/>
        </w:rPr>
      </w:pPr>
    </w:p>
    <w:p w14:paraId="522B2FF2" w14:textId="77777777" w:rsidR="00AF2C86" w:rsidRDefault="00AF2C86" w:rsidP="00AF2C86">
      <w:pPr>
        <w:pStyle w:val="NoSpacing"/>
        <w:rPr>
          <w:rFonts w:ascii="Times New Roman" w:hAnsi="Times New Roman" w:cs="Times New Roman"/>
        </w:rPr>
      </w:pPr>
    </w:p>
    <w:p w14:paraId="5DDB3699" w14:textId="77777777" w:rsidR="00AF2C86" w:rsidRDefault="00AF2C86" w:rsidP="00AF2C86">
      <w:pPr>
        <w:pStyle w:val="NoSpacing"/>
        <w:rPr>
          <w:rFonts w:ascii="Times New Roman" w:hAnsi="Times New Roman" w:cs="Times New Roman"/>
        </w:rPr>
      </w:pPr>
    </w:p>
    <w:p w14:paraId="698CF326" w14:textId="495AEBAE" w:rsidR="00617568" w:rsidRPr="00086E2C" w:rsidRDefault="00AF2C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February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B6358" w14:textId="77777777" w:rsidR="005000B1" w:rsidRDefault="005000B1" w:rsidP="00086E2C">
      <w:pPr>
        <w:spacing w:after="0" w:line="240" w:lineRule="auto"/>
      </w:pPr>
      <w:r>
        <w:separator/>
      </w:r>
    </w:p>
  </w:endnote>
  <w:endnote w:type="continuationSeparator" w:id="0">
    <w:p w14:paraId="4308AFA2" w14:textId="77777777" w:rsidR="005000B1" w:rsidRDefault="005000B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5519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6940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499D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E8824" w14:textId="77777777" w:rsidR="005000B1" w:rsidRDefault="005000B1" w:rsidP="00086E2C">
      <w:pPr>
        <w:spacing w:after="0" w:line="240" w:lineRule="auto"/>
      </w:pPr>
      <w:r>
        <w:separator/>
      </w:r>
    </w:p>
  </w:footnote>
  <w:footnote w:type="continuationSeparator" w:id="0">
    <w:p w14:paraId="2AF0A1B7" w14:textId="77777777" w:rsidR="005000B1" w:rsidRDefault="005000B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34E2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8455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130C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C86"/>
    <w:rsid w:val="00086E2C"/>
    <w:rsid w:val="000A2E7A"/>
    <w:rsid w:val="002244B7"/>
    <w:rsid w:val="00314D94"/>
    <w:rsid w:val="005000B1"/>
    <w:rsid w:val="00571918"/>
    <w:rsid w:val="00617568"/>
    <w:rsid w:val="006E68FA"/>
    <w:rsid w:val="00AF2C8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69A40"/>
  <w15:chartTrackingRefBased/>
  <w15:docId w15:val="{CB7E90DC-D67D-45C1-8933-C67DD683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2C8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2C8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233</Characters>
  <Application>Microsoft Office Word</Application>
  <DocSecurity>0</DocSecurity>
  <Lines>15</Lines>
  <Paragraphs>9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2026-02-01T21:11:00Z</dcterms:created>
  <dcterms:modified xsi:type="dcterms:W3CDTF">2026-02-01T21:12:00Z</dcterms:modified>
</cp:coreProperties>
</file>