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6BFE6" w14:textId="77777777" w:rsidR="008B6211" w:rsidRDefault="008B6211" w:rsidP="008B6211">
      <w:pPr>
        <w:pStyle w:val="NoSpacing"/>
      </w:pPr>
      <w:r>
        <w:rPr>
          <w:u w:val="single"/>
        </w:rPr>
        <w:t>John ANDREWE</w:t>
      </w:r>
      <w:r>
        <w:t xml:space="preserve">       (fl.1489)</w:t>
      </w:r>
    </w:p>
    <w:p w14:paraId="081CB991" w14:textId="77777777" w:rsidR="008B6211" w:rsidRDefault="008B6211" w:rsidP="008B6211">
      <w:pPr>
        <w:pStyle w:val="NoSpacing"/>
      </w:pPr>
      <w:r>
        <w:t xml:space="preserve">of </w:t>
      </w:r>
      <w:proofErr w:type="spellStart"/>
      <w:r>
        <w:t>Maidenbrook</w:t>
      </w:r>
      <w:proofErr w:type="spellEnd"/>
      <w:r>
        <w:t xml:space="preserve">, Somerset. Husbandman. </w:t>
      </w:r>
    </w:p>
    <w:p w14:paraId="5107AF70" w14:textId="77777777" w:rsidR="008B6211" w:rsidRDefault="008B6211" w:rsidP="008B6211">
      <w:pPr>
        <w:pStyle w:val="NoSpacing"/>
      </w:pPr>
    </w:p>
    <w:p w14:paraId="2EE24BA2" w14:textId="77777777" w:rsidR="008B6211" w:rsidRDefault="008B6211" w:rsidP="008B6211">
      <w:pPr>
        <w:pStyle w:val="NoSpacing"/>
      </w:pPr>
    </w:p>
    <w:p w14:paraId="3A7C4790" w14:textId="77777777" w:rsidR="008B6211" w:rsidRDefault="008B6211" w:rsidP="008B6211">
      <w:pPr>
        <w:pStyle w:val="NoSpacing"/>
      </w:pPr>
      <w:r>
        <w:tab/>
        <w:t>1489</w:t>
      </w:r>
      <w:r>
        <w:tab/>
        <w:t>John Laurens of Taunton(q.v.) brought a plaint of debt against him and</w:t>
      </w:r>
    </w:p>
    <w:p w14:paraId="4CD2449D" w14:textId="77777777" w:rsidR="008B6211" w:rsidRDefault="008B6211" w:rsidP="008B6211">
      <w:pPr>
        <w:pStyle w:val="NoSpacing"/>
      </w:pPr>
      <w:r>
        <w:tab/>
      </w:r>
      <w:r>
        <w:tab/>
        <w:t>John Galdesar of Bridgewater(q.v.).</w:t>
      </w:r>
    </w:p>
    <w:p w14:paraId="399F2B0E" w14:textId="77777777" w:rsidR="008B6211" w:rsidRDefault="008B6211" w:rsidP="008B6211">
      <w:pPr>
        <w:pStyle w:val="NoSpacing"/>
      </w:pPr>
      <w:r>
        <w:tab/>
      </w:r>
      <w:r>
        <w:tab/>
        <w:t xml:space="preserve">( </w:t>
      </w:r>
      <w:hyperlink r:id="rId6" w:history="1">
        <w:r w:rsidRPr="001C3360">
          <w:rPr>
            <w:rStyle w:val="Hyperlink"/>
          </w:rPr>
          <w:t>https://waalt.uh.edu/index.php/CP40no907Index</w:t>
        </w:r>
      </w:hyperlink>
      <w:r>
        <w:t xml:space="preserve"> )</w:t>
      </w:r>
    </w:p>
    <w:p w14:paraId="2A4380C5" w14:textId="77777777" w:rsidR="008B6211" w:rsidRDefault="008B6211" w:rsidP="008B6211">
      <w:pPr>
        <w:pStyle w:val="NoSpacing"/>
      </w:pPr>
    </w:p>
    <w:p w14:paraId="7AAFC062" w14:textId="77777777" w:rsidR="008B6211" w:rsidRDefault="008B6211" w:rsidP="008B6211">
      <w:pPr>
        <w:pStyle w:val="NoSpacing"/>
      </w:pPr>
    </w:p>
    <w:p w14:paraId="43745FFE" w14:textId="77777777" w:rsidR="008B6211" w:rsidRDefault="008B6211" w:rsidP="008B6211">
      <w:pPr>
        <w:pStyle w:val="NoSpacing"/>
      </w:pPr>
      <w:r>
        <w:t>23 February 2026</w:t>
      </w:r>
    </w:p>
    <w:p w14:paraId="3798C80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55B78" w14:textId="77777777" w:rsidR="007C1249" w:rsidRDefault="007C1249" w:rsidP="00086E2C">
      <w:pPr>
        <w:spacing w:after="0" w:line="240" w:lineRule="auto"/>
      </w:pPr>
      <w:r>
        <w:separator/>
      </w:r>
    </w:p>
  </w:endnote>
  <w:endnote w:type="continuationSeparator" w:id="0">
    <w:p w14:paraId="5D15F0DD" w14:textId="77777777" w:rsidR="007C1249" w:rsidRDefault="007C124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6F70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7D80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C3F1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9EBC7" w14:textId="77777777" w:rsidR="007C1249" w:rsidRDefault="007C1249" w:rsidP="00086E2C">
      <w:pPr>
        <w:spacing w:after="0" w:line="240" w:lineRule="auto"/>
      </w:pPr>
      <w:r>
        <w:separator/>
      </w:r>
    </w:p>
  </w:footnote>
  <w:footnote w:type="continuationSeparator" w:id="0">
    <w:p w14:paraId="5D464105" w14:textId="77777777" w:rsidR="007C1249" w:rsidRDefault="007C124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1838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5D4D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4109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211"/>
    <w:rsid w:val="00086E2C"/>
    <w:rsid w:val="000A2E7A"/>
    <w:rsid w:val="002244B7"/>
    <w:rsid w:val="00314D94"/>
    <w:rsid w:val="004773FD"/>
    <w:rsid w:val="00617568"/>
    <w:rsid w:val="006E68FA"/>
    <w:rsid w:val="007C1249"/>
    <w:rsid w:val="008B621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39649"/>
  <w15:chartTrackingRefBased/>
  <w15:docId w15:val="{2A0A7D4C-CD92-472F-AA52-DC721B320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B6211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8B621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907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43</Words>
  <Characters>275</Characters>
  <Application>Microsoft Office Word</Application>
  <DocSecurity>0</DocSecurity>
  <Lines>16</Lines>
  <Paragraphs>9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2026-02-27T07:33:00Z</dcterms:created>
  <dcterms:modified xsi:type="dcterms:W3CDTF">2026-02-27T07:34:00Z</dcterms:modified>
</cp:coreProperties>
</file>