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85E0" w14:textId="77777777" w:rsidR="0090692B" w:rsidRDefault="0090692B" w:rsidP="0090692B">
      <w:pPr>
        <w:pStyle w:val="NoSpacing"/>
        <w:jc w:val="both"/>
      </w:pPr>
      <w:r>
        <w:rPr>
          <w:u w:val="single"/>
        </w:rPr>
        <w:t>John ANDREWE</w:t>
      </w:r>
      <w:r>
        <w:t xml:space="preserve">        (fl.1475)</w:t>
      </w:r>
    </w:p>
    <w:p w14:paraId="261FEB6C" w14:textId="77777777" w:rsidR="0090692B" w:rsidRDefault="0090692B" w:rsidP="0090692B">
      <w:pPr>
        <w:pStyle w:val="NoSpacing"/>
        <w:jc w:val="both"/>
      </w:pPr>
      <w:r>
        <w:t>of Coventry. Fishmonger.</w:t>
      </w:r>
    </w:p>
    <w:p w14:paraId="31974A41" w14:textId="77777777" w:rsidR="0090692B" w:rsidRDefault="0090692B" w:rsidP="0090692B">
      <w:pPr>
        <w:pStyle w:val="NoSpacing"/>
        <w:jc w:val="both"/>
      </w:pPr>
    </w:p>
    <w:p w14:paraId="1408660D" w14:textId="77777777" w:rsidR="0090692B" w:rsidRDefault="0090692B" w:rsidP="0090692B">
      <w:pPr>
        <w:pStyle w:val="NoSpacing"/>
        <w:jc w:val="both"/>
      </w:pPr>
    </w:p>
    <w:p w14:paraId="213FAA4F" w14:textId="77777777" w:rsidR="0090692B" w:rsidRDefault="0090692B" w:rsidP="0090692B">
      <w:pPr>
        <w:pStyle w:val="NoSpacing"/>
        <w:jc w:val="both"/>
      </w:pPr>
      <w:r>
        <w:tab/>
        <w:t>1475</w:t>
      </w:r>
      <w:r>
        <w:tab/>
        <w:t>Richard Stokes(q.v.) brought a plaint of debt against him and 3 others.</w:t>
      </w:r>
    </w:p>
    <w:p w14:paraId="22756B46" w14:textId="77777777" w:rsidR="0090692B" w:rsidRDefault="0090692B" w:rsidP="0090692B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AC6A2E">
          <w:rPr>
            <w:rStyle w:val="Hyperlink"/>
          </w:rPr>
          <w:t>https://waalt.uh.edu/index.php/CP40/853</w:t>
        </w:r>
      </w:hyperlink>
      <w:r>
        <w:t xml:space="preserve"> )</w:t>
      </w:r>
    </w:p>
    <w:p w14:paraId="0DA1165A" w14:textId="77777777" w:rsidR="0090692B" w:rsidRDefault="0090692B" w:rsidP="0090692B">
      <w:pPr>
        <w:pStyle w:val="NoSpacing"/>
        <w:jc w:val="both"/>
      </w:pPr>
    </w:p>
    <w:p w14:paraId="77E33DD4" w14:textId="77777777" w:rsidR="0090692B" w:rsidRDefault="0090692B" w:rsidP="0090692B">
      <w:pPr>
        <w:pStyle w:val="NoSpacing"/>
        <w:jc w:val="both"/>
      </w:pPr>
    </w:p>
    <w:p w14:paraId="63C7E4A0" w14:textId="77777777" w:rsidR="0090692B" w:rsidRDefault="0090692B" w:rsidP="0090692B">
      <w:pPr>
        <w:pStyle w:val="NoSpacing"/>
        <w:jc w:val="both"/>
      </w:pPr>
      <w:r>
        <w:t>7 March 2026</w:t>
      </w:r>
    </w:p>
    <w:p w14:paraId="5821ED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5C87" w14:textId="77777777" w:rsidR="002D3C0C" w:rsidRDefault="002D3C0C" w:rsidP="00086E2C">
      <w:pPr>
        <w:spacing w:after="0" w:line="240" w:lineRule="auto"/>
      </w:pPr>
      <w:r>
        <w:separator/>
      </w:r>
    </w:p>
  </w:endnote>
  <w:endnote w:type="continuationSeparator" w:id="0">
    <w:p w14:paraId="636266C6" w14:textId="77777777" w:rsidR="002D3C0C" w:rsidRDefault="002D3C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411A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334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5B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ED94C" w14:textId="77777777" w:rsidR="002D3C0C" w:rsidRDefault="002D3C0C" w:rsidP="00086E2C">
      <w:pPr>
        <w:spacing w:after="0" w:line="240" w:lineRule="auto"/>
      </w:pPr>
      <w:r>
        <w:separator/>
      </w:r>
    </w:p>
  </w:footnote>
  <w:footnote w:type="continuationSeparator" w:id="0">
    <w:p w14:paraId="70AFFAFF" w14:textId="77777777" w:rsidR="002D3C0C" w:rsidRDefault="002D3C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980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C6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84B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2B"/>
    <w:rsid w:val="00086E2C"/>
    <w:rsid w:val="000A2E7A"/>
    <w:rsid w:val="002244B7"/>
    <w:rsid w:val="002D3C0C"/>
    <w:rsid w:val="00314D94"/>
    <w:rsid w:val="00617568"/>
    <w:rsid w:val="006E68FA"/>
    <w:rsid w:val="0090692B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D635"/>
  <w15:chartTrackingRefBased/>
  <w15:docId w15:val="{AC7626B6-7844-4681-A0FF-E6ABCF29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0692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0692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222</Characters>
  <Application>Microsoft Office Word</Application>
  <DocSecurity>0</DocSecurity>
  <Lines>10</Lines>
  <Paragraphs>6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2026-03-18T20:47:00Z</dcterms:created>
  <dcterms:modified xsi:type="dcterms:W3CDTF">2026-03-18T20:48:00Z</dcterms:modified>
</cp:coreProperties>
</file>