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0743" w14:textId="77777777" w:rsidR="0010563E" w:rsidRDefault="0010563E" w:rsidP="0010563E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Thomas AMERY</w:t>
      </w:r>
      <w:r>
        <w:rPr>
          <w:rFonts w:eastAsia="Times New Roman"/>
        </w:rPr>
        <w:t xml:space="preserve">         (fl.1437)</w:t>
      </w:r>
    </w:p>
    <w:p w14:paraId="386557F4" w14:textId="77777777" w:rsidR="0010563E" w:rsidRDefault="0010563E" w:rsidP="0010563E">
      <w:pPr>
        <w:pStyle w:val="NoSpacing"/>
        <w:rPr>
          <w:rFonts w:eastAsia="Times New Roman"/>
        </w:rPr>
      </w:pPr>
      <w:r>
        <w:rPr>
          <w:rFonts w:eastAsia="Times New Roman"/>
        </w:rPr>
        <w:t>of Ashwell, Hertfordshire. Bowyer.</w:t>
      </w:r>
    </w:p>
    <w:p w14:paraId="22EBF17A" w14:textId="77777777" w:rsidR="0010563E" w:rsidRDefault="0010563E" w:rsidP="0010563E">
      <w:pPr>
        <w:pStyle w:val="NoSpacing"/>
        <w:rPr>
          <w:rFonts w:eastAsia="Times New Roman"/>
        </w:rPr>
      </w:pPr>
    </w:p>
    <w:p w14:paraId="509B93E2" w14:textId="77777777" w:rsidR="0010563E" w:rsidRDefault="0010563E" w:rsidP="0010563E">
      <w:pPr>
        <w:pStyle w:val="NoSpacing"/>
        <w:rPr>
          <w:rFonts w:eastAsia="Times New Roman"/>
        </w:rPr>
      </w:pPr>
    </w:p>
    <w:p w14:paraId="7B8538A3" w14:textId="77777777" w:rsidR="0010563E" w:rsidRDefault="0010563E" w:rsidP="0010563E">
      <w:pPr>
        <w:pStyle w:val="NoSpacing"/>
        <w:rPr>
          <w:rFonts w:eastAsia="Times New Roman"/>
        </w:rPr>
      </w:pPr>
      <w:r>
        <w:rPr>
          <w:rFonts w:eastAsia="Times New Roman"/>
        </w:rPr>
        <w:tab/>
        <w:t>1437</w:t>
      </w:r>
      <w:r>
        <w:rPr>
          <w:rFonts w:eastAsia="Times New Roman"/>
        </w:rPr>
        <w:tab/>
        <w:t>John Chattok(q.v.) brought a plaint of debt against him and 3 others.</w:t>
      </w:r>
    </w:p>
    <w:p w14:paraId="40DAC8DD" w14:textId="77777777" w:rsidR="0010563E" w:rsidRDefault="0010563E" w:rsidP="0010563E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BA7CC2">
          <w:rPr>
            <w:rStyle w:val="Hyperlink"/>
            <w:rFonts w:eastAsia="Times New Roman"/>
          </w:rPr>
          <w:t>https://waalt.uh.edu/index.php/CP40/705</w:t>
        </w:r>
      </w:hyperlink>
      <w:r>
        <w:rPr>
          <w:rFonts w:eastAsia="Times New Roman"/>
        </w:rPr>
        <w:t xml:space="preserve"> )</w:t>
      </w:r>
    </w:p>
    <w:p w14:paraId="2458A5AC" w14:textId="77777777" w:rsidR="0010563E" w:rsidRDefault="0010563E" w:rsidP="0010563E">
      <w:pPr>
        <w:pStyle w:val="NoSpacing"/>
        <w:rPr>
          <w:rFonts w:eastAsia="Times New Roman"/>
        </w:rPr>
      </w:pPr>
    </w:p>
    <w:p w14:paraId="77D873B9" w14:textId="77777777" w:rsidR="0010563E" w:rsidRDefault="0010563E" w:rsidP="0010563E">
      <w:pPr>
        <w:pStyle w:val="NoSpacing"/>
        <w:rPr>
          <w:rFonts w:eastAsia="Times New Roman"/>
        </w:rPr>
      </w:pPr>
    </w:p>
    <w:p w14:paraId="45DC81E8" w14:textId="77777777" w:rsidR="0010563E" w:rsidRDefault="0010563E" w:rsidP="0010563E">
      <w:pPr>
        <w:pStyle w:val="NoSpacing"/>
        <w:rPr>
          <w:rFonts w:eastAsia="Times New Roman"/>
        </w:rPr>
      </w:pPr>
      <w:r>
        <w:rPr>
          <w:rFonts w:eastAsia="Times New Roman"/>
        </w:rPr>
        <w:t>21 January 2026</w:t>
      </w:r>
    </w:p>
    <w:p w14:paraId="675E4AF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6F66F" w14:textId="77777777" w:rsidR="00674CDB" w:rsidRDefault="00674CDB" w:rsidP="00086E2C">
      <w:pPr>
        <w:spacing w:after="0" w:line="240" w:lineRule="auto"/>
      </w:pPr>
      <w:r>
        <w:separator/>
      </w:r>
    </w:p>
  </w:endnote>
  <w:endnote w:type="continuationSeparator" w:id="0">
    <w:p w14:paraId="72CDB391" w14:textId="77777777" w:rsidR="00674CDB" w:rsidRDefault="00674CD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D7EF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7436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560F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0A239" w14:textId="77777777" w:rsidR="00674CDB" w:rsidRDefault="00674CDB" w:rsidP="00086E2C">
      <w:pPr>
        <w:spacing w:after="0" w:line="240" w:lineRule="auto"/>
      </w:pPr>
      <w:r>
        <w:separator/>
      </w:r>
    </w:p>
  </w:footnote>
  <w:footnote w:type="continuationSeparator" w:id="0">
    <w:p w14:paraId="6FA5113C" w14:textId="77777777" w:rsidR="00674CDB" w:rsidRDefault="00674CD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2577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ABF8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A23D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63E"/>
    <w:rsid w:val="00086E2C"/>
    <w:rsid w:val="000A2E7A"/>
    <w:rsid w:val="0010563E"/>
    <w:rsid w:val="002244B7"/>
    <w:rsid w:val="00314D94"/>
    <w:rsid w:val="00617568"/>
    <w:rsid w:val="00674CDB"/>
    <w:rsid w:val="006E68FA"/>
    <w:rsid w:val="00D47AB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D3F99"/>
  <w15:chartTrackingRefBased/>
  <w15:docId w15:val="{7B9D7A82-3910-4171-81CF-F3AD3ACA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0563E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10563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26</Words>
  <Characters>167</Characters>
  <Application>Microsoft Office Word</Application>
  <DocSecurity>0</DocSecurity>
  <Lines>9</Lines>
  <Paragraphs>5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2026-01-27T16:21:00Z</dcterms:created>
  <dcterms:modified xsi:type="dcterms:W3CDTF">2026-01-27T16:21:00Z</dcterms:modified>
</cp:coreProperties>
</file>