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B1DF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ALYSAUNDER</w:t>
      </w:r>
      <w:r>
        <w:rPr>
          <w:rFonts w:ascii="Times New Roman" w:hAnsi="Times New Roman" w:cs="Times New Roman"/>
          <w:sz w:val="24"/>
          <w:szCs w:val="24"/>
        </w:rPr>
        <w:t xml:space="preserve">       (fl.1440)</w:t>
      </w:r>
    </w:p>
    <w:p w14:paraId="08767C33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76F3E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378A4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 made a plaint of debt against Walter Doder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Teynham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57F7DA42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A7CF609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78BDE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D79E5" w14:textId="77777777" w:rsidR="003123D0" w:rsidRDefault="003123D0" w:rsidP="003123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December 2023</w:t>
      </w:r>
    </w:p>
    <w:p w14:paraId="15A618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8181F" w14:textId="77777777" w:rsidR="00870499" w:rsidRDefault="00870499" w:rsidP="00086E2C">
      <w:pPr>
        <w:spacing w:after="0" w:line="240" w:lineRule="auto"/>
      </w:pPr>
      <w:r>
        <w:separator/>
      </w:r>
    </w:p>
  </w:endnote>
  <w:endnote w:type="continuationSeparator" w:id="0">
    <w:p w14:paraId="25A2C8C4" w14:textId="77777777" w:rsidR="00870499" w:rsidRDefault="0087049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600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14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71F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7079" w14:textId="77777777" w:rsidR="00870499" w:rsidRDefault="00870499" w:rsidP="00086E2C">
      <w:pPr>
        <w:spacing w:after="0" w:line="240" w:lineRule="auto"/>
      </w:pPr>
      <w:r>
        <w:separator/>
      </w:r>
    </w:p>
  </w:footnote>
  <w:footnote w:type="continuationSeparator" w:id="0">
    <w:p w14:paraId="46AB4FEB" w14:textId="77777777" w:rsidR="00870499" w:rsidRDefault="0087049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C5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D8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F3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3D0"/>
    <w:rsid w:val="00086E2C"/>
    <w:rsid w:val="000A2E7A"/>
    <w:rsid w:val="002244B7"/>
    <w:rsid w:val="003123D0"/>
    <w:rsid w:val="00314D94"/>
    <w:rsid w:val="00617568"/>
    <w:rsid w:val="006E68FA"/>
    <w:rsid w:val="00870499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773E5"/>
  <w15:chartTrackingRefBased/>
  <w15:docId w15:val="{1EC31018-3A93-4E43-8CA5-26AB8237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123D0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rsid w:val="003123D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248</Characters>
  <Application>Microsoft Office Word</Application>
  <DocSecurity>0</DocSecurity>
  <Lines>17</Lines>
  <Paragraphs>8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2026-02-14T21:39:00Z</dcterms:created>
  <dcterms:modified xsi:type="dcterms:W3CDTF">2026-02-14T21:40:00Z</dcterms:modified>
</cp:coreProperties>
</file>