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6A206" w14:textId="77777777" w:rsidR="00CB47B3" w:rsidRDefault="00CB47B3" w:rsidP="00CB47B3">
      <w:pPr>
        <w:pStyle w:val="NoSpacing"/>
      </w:pPr>
      <w:r>
        <w:rPr>
          <w:u w:val="single"/>
        </w:rPr>
        <w:t>William ALYNGTON</w:t>
      </w:r>
      <w:r>
        <w:t xml:space="preserve">      (fl.1473)</w:t>
      </w:r>
    </w:p>
    <w:p w14:paraId="3E529107" w14:textId="77777777" w:rsidR="00CB47B3" w:rsidRDefault="00CB47B3" w:rsidP="00CB47B3">
      <w:pPr>
        <w:pStyle w:val="NoSpacing"/>
      </w:pPr>
    </w:p>
    <w:p w14:paraId="00929303" w14:textId="77777777" w:rsidR="00CB47B3" w:rsidRDefault="00CB47B3" w:rsidP="00CB47B3">
      <w:pPr>
        <w:pStyle w:val="NoSpacing"/>
      </w:pPr>
    </w:p>
    <w:p w14:paraId="121E88EC" w14:textId="77777777" w:rsidR="00CB47B3" w:rsidRDefault="00CB47B3" w:rsidP="00CB47B3">
      <w:pPr>
        <w:pStyle w:val="NoSpacing"/>
      </w:pPr>
      <w:r>
        <w:t xml:space="preserve">  5 Jul.</w:t>
      </w:r>
      <w:r>
        <w:tab/>
        <w:t>1473</w:t>
      </w:r>
      <w:r>
        <w:tab/>
        <w:t>He was appointed Deputy Butler in the port of Ipswich.</w:t>
      </w:r>
    </w:p>
    <w:p w14:paraId="38778D5E" w14:textId="77777777" w:rsidR="00CB47B3" w:rsidRDefault="00CB47B3" w:rsidP="00CB47B3">
      <w:pPr>
        <w:pStyle w:val="NoSpacing"/>
      </w:pPr>
      <w:r>
        <w:tab/>
      </w:r>
      <w:r>
        <w:tab/>
        <w:t>(C.P.R. 1467-77 p.410)</w:t>
      </w:r>
    </w:p>
    <w:p w14:paraId="5D772700" w14:textId="77777777" w:rsidR="00CB47B3" w:rsidRDefault="00CB47B3" w:rsidP="00CB47B3">
      <w:pPr>
        <w:pStyle w:val="NoSpacing"/>
      </w:pPr>
    </w:p>
    <w:p w14:paraId="3F20170C" w14:textId="77777777" w:rsidR="00CB47B3" w:rsidRDefault="00CB47B3" w:rsidP="00CB47B3">
      <w:pPr>
        <w:pStyle w:val="NoSpacing"/>
      </w:pPr>
    </w:p>
    <w:p w14:paraId="4D20FE5A" w14:textId="77777777" w:rsidR="00CB47B3" w:rsidRPr="00FA0928" w:rsidRDefault="00CB47B3" w:rsidP="00CB47B3">
      <w:pPr>
        <w:pStyle w:val="NoSpacing"/>
      </w:pPr>
      <w:r>
        <w:t>10 June 2026</w:t>
      </w:r>
    </w:p>
    <w:p w14:paraId="61CCA5B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252BF" w14:textId="77777777" w:rsidR="00543F38" w:rsidRDefault="00543F38" w:rsidP="00086E2C">
      <w:pPr>
        <w:spacing w:after="0" w:line="240" w:lineRule="auto"/>
      </w:pPr>
      <w:r>
        <w:separator/>
      </w:r>
    </w:p>
  </w:endnote>
  <w:endnote w:type="continuationSeparator" w:id="0">
    <w:p w14:paraId="3336554B" w14:textId="77777777" w:rsidR="00543F38" w:rsidRDefault="00543F3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CD7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213D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1DD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79A83" w14:textId="77777777" w:rsidR="00543F38" w:rsidRDefault="00543F38" w:rsidP="00086E2C">
      <w:pPr>
        <w:spacing w:after="0" w:line="240" w:lineRule="auto"/>
      </w:pPr>
      <w:r>
        <w:separator/>
      </w:r>
    </w:p>
  </w:footnote>
  <w:footnote w:type="continuationSeparator" w:id="0">
    <w:p w14:paraId="219622B3" w14:textId="77777777" w:rsidR="00543F38" w:rsidRDefault="00543F3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377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25E9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B1ED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7B3"/>
    <w:rsid w:val="00086E2C"/>
    <w:rsid w:val="000A2E7A"/>
    <w:rsid w:val="002244B7"/>
    <w:rsid w:val="00314D94"/>
    <w:rsid w:val="005435B9"/>
    <w:rsid w:val="00543F38"/>
    <w:rsid w:val="00617568"/>
    <w:rsid w:val="006E68FA"/>
    <w:rsid w:val="008E56AD"/>
    <w:rsid w:val="00943CCF"/>
    <w:rsid w:val="00AF65CA"/>
    <w:rsid w:val="00CB47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1C686"/>
  <w15:chartTrackingRefBased/>
  <w15:docId w15:val="{5D30756B-0E07-4A75-B129-19ACA0DD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2026-06-14T07:21:00Z</dcterms:created>
  <dcterms:modified xsi:type="dcterms:W3CDTF">2026-06-14T07:21:00Z</dcterms:modified>
</cp:coreProperties>
</file>