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1F335" w14:textId="77777777" w:rsidR="00165AD2" w:rsidRDefault="00165AD2" w:rsidP="00165A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ALRYGGE</w:t>
      </w:r>
      <w:r>
        <w:rPr>
          <w:rFonts w:ascii="Times New Roman" w:hAnsi="Times New Roman" w:cs="Times New Roman"/>
          <w:sz w:val="24"/>
          <w:szCs w:val="24"/>
        </w:rPr>
        <w:t xml:space="preserve">        (d.1414-5)</w:t>
      </w:r>
    </w:p>
    <w:p w14:paraId="3AAC068E" w14:textId="77777777" w:rsidR="00165AD2" w:rsidRDefault="00165AD2" w:rsidP="00165A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484484E" w14:textId="77777777" w:rsidR="00165AD2" w:rsidRDefault="00165AD2" w:rsidP="00165A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D6C68F" w14:textId="77777777" w:rsidR="00165AD2" w:rsidRDefault="00165AD2" w:rsidP="00165A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8C16EA" w14:textId="77777777" w:rsidR="00165AD2" w:rsidRDefault="00165AD2" w:rsidP="00165A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Dec.1414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4580D56" w14:textId="77777777" w:rsidR="00165AD2" w:rsidRDefault="00165AD2" w:rsidP="00165AD2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p.261)</w:t>
      </w:r>
    </w:p>
    <w:p w14:paraId="51047FAC" w14:textId="77777777" w:rsidR="00165AD2" w:rsidRDefault="00165AD2" w:rsidP="00165A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Jan.1415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4A2C4C0" w14:textId="77777777" w:rsidR="00165AD2" w:rsidRDefault="00165AD2" w:rsidP="00165A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62B65D" w14:textId="77777777" w:rsidR="00165AD2" w:rsidRDefault="00165AD2" w:rsidP="00165A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FB0BF7" w14:textId="77777777" w:rsidR="00165AD2" w:rsidRDefault="00165AD2" w:rsidP="00165A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2026</w:t>
      </w:r>
    </w:p>
    <w:p w14:paraId="74A5D93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C54CB" w14:textId="77777777" w:rsidR="00FA5D43" w:rsidRDefault="00FA5D43" w:rsidP="00086E2C">
      <w:r>
        <w:separator/>
      </w:r>
    </w:p>
  </w:endnote>
  <w:endnote w:type="continuationSeparator" w:id="0">
    <w:p w14:paraId="08842CD8" w14:textId="77777777" w:rsidR="00FA5D43" w:rsidRDefault="00FA5D4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2BE6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811D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D8A1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DE27E" w14:textId="77777777" w:rsidR="00FA5D43" w:rsidRDefault="00FA5D43" w:rsidP="00086E2C">
      <w:r>
        <w:separator/>
      </w:r>
    </w:p>
  </w:footnote>
  <w:footnote w:type="continuationSeparator" w:id="0">
    <w:p w14:paraId="6C29096D" w14:textId="77777777" w:rsidR="00FA5D43" w:rsidRDefault="00FA5D4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662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558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A45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AD2"/>
    <w:rsid w:val="00086E2C"/>
    <w:rsid w:val="000A2E7A"/>
    <w:rsid w:val="00165AD2"/>
    <w:rsid w:val="001C49E9"/>
    <w:rsid w:val="002244B7"/>
    <w:rsid w:val="00314D94"/>
    <w:rsid w:val="005435B9"/>
    <w:rsid w:val="00617568"/>
    <w:rsid w:val="006E68FA"/>
    <w:rsid w:val="008E56AD"/>
    <w:rsid w:val="00AF65CA"/>
    <w:rsid w:val="00ED3A55"/>
    <w:rsid w:val="00F479D0"/>
    <w:rsid w:val="00FA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B6199"/>
  <w15:chartTrackingRefBased/>
  <w15:docId w15:val="{A8D9399A-78B6-4E0C-A4B4-1845044A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AD2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2026-05-16T19:07:00Z</dcterms:created>
  <dcterms:modified xsi:type="dcterms:W3CDTF">2026-05-16T19:08:00Z</dcterms:modified>
</cp:coreProperties>
</file>