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FF827" w14:textId="77777777" w:rsidR="006C2F2D" w:rsidRDefault="006C2F2D" w:rsidP="006C2F2D">
      <w:pPr>
        <w:rPr>
          <w:rFonts w:cs="Times New Roman"/>
        </w:rPr>
      </w:pPr>
      <w:r>
        <w:rPr>
          <w:rFonts w:cs="Times New Roman"/>
          <w:u w:val="single"/>
        </w:rPr>
        <w:t>Brother William ALNEWYK</w:t>
      </w:r>
      <w:r>
        <w:rPr>
          <w:rFonts w:cs="Times New Roman"/>
        </w:rPr>
        <w:t xml:space="preserve">       (fl.1401)</w:t>
      </w:r>
    </w:p>
    <w:p w14:paraId="0F5FF3AC" w14:textId="77777777" w:rsidR="006C2F2D" w:rsidRDefault="006C2F2D" w:rsidP="006C2F2D">
      <w:pPr>
        <w:rPr>
          <w:rFonts w:cs="Times New Roman"/>
        </w:rPr>
      </w:pPr>
      <w:r>
        <w:rPr>
          <w:rFonts w:cs="Times New Roman"/>
        </w:rPr>
        <w:t>Monk of Fountains.</w:t>
      </w:r>
    </w:p>
    <w:p w14:paraId="6F13B891" w14:textId="77777777" w:rsidR="006C2F2D" w:rsidRDefault="006C2F2D" w:rsidP="006C2F2D">
      <w:pPr>
        <w:rPr>
          <w:rFonts w:cs="Times New Roman"/>
        </w:rPr>
      </w:pPr>
    </w:p>
    <w:p w14:paraId="629C7D86" w14:textId="77777777" w:rsidR="006C2F2D" w:rsidRDefault="006C2F2D" w:rsidP="006C2F2D">
      <w:pPr>
        <w:rPr>
          <w:rFonts w:cs="Times New Roman"/>
        </w:rPr>
      </w:pPr>
    </w:p>
    <w:p w14:paraId="2888586B" w14:textId="77777777" w:rsidR="006C2F2D" w:rsidRDefault="006C2F2D" w:rsidP="006C2F2D">
      <w:pPr>
        <w:rPr>
          <w:rFonts w:cs="Times New Roman"/>
        </w:rPr>
      </w:pPr>
      <w:r>
        <w:rPr>
          <w:rFonts w:cs="Times New Roman"/>
        </w:rPr>
        <w:t>24 Sep.1401</w:t>
      </w:r>
      <w:r>
        <w:rPr>
          <w:rFonts w:cs="Times New Roman"/>
        </w:rPr>
        <w:tab/>
        <w:t>He was ordained priest in the prebendal church of Sherburn in Elmet.</w:t>
      </w:r>
    </w:p>
    <w:p w14:paraId="11B4D971" w14:textId="77777777" w:rsidR="006C2F2D" w:rsidRDefault="006C2F2D" w:rsidP="006C2F2D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17)</w:t>
      </w:r>
    </w:p>
    <w:p w14:paraId="62066BFC" w14:textId="77777777" w:rsidR="006C2F2D" w:rsidRDefault="006C2F2D" w:rsidP="006C2F2D">
      <w:pPr>
        <w:rPr>
          <w:rFonts w:cs="Times New Roman"/>
        </w:rPr>
      </w:pPr>
    </w:p>
    <w:p w14:paraId="2B699BA2" w14:textId="77777777" w:rsidR="006C2F2D" w:rsidRDefault="006C2F2D" w:rsidP="006C2F2D">
      <w:pPr>
        <w:rPr>
          <w:rFonts w:cs="Times New Roman"/>
        </w:rPr>
      </w:pPr>
    </w:p>
    <w:p w14:paraId="0D845DB6" w14:textId="77777777" w:rsidR="006C2F2D" w:rsidRDefault="006C2F2D" w:rsidP="006C2F2D">
      <w:pPr>
        <w:rPr>
          <w:rFonts w:cs="Times New Roman"/>
        </w:rPr>
      </w:pPr>
      <w:r>
        <w:rPr>
          <w:rFonts w:cs="Times New Roman"/>
        </w:rPr>
        <w:t>16 May 2026</w:t>
      </w:r>
    </w:p>
    <w:p w14:paraId="38ED9360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B742C" w14:textId="77777777" w:rsidR="001B6B35" w:rsidRDefault="001B6B35" w:rsidP="00086E2C">
      <w:r>
        <w:separator/>
      </w:r>
    </w:p>
  </w:endnote>
  <w:endnote w:type="continuationSeparator" w:id="0">
    <w:p w14:paraId="47B1ED84" w14:textId="77777777" w:rsidR="001B6B35" w:rsidRDefault="001B6B35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C20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3AE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49FC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BE6E" w14:textId="77777777" w:rsidR="001B6B35" w:rsidRDefault="001B6B35" w:rsidP="00086E2C">
      <w:r>
        <w:separator/>
      </w:r>
    </w:p>
  </w:footnote>
  <w:footnote w:type="continuationSeparator" w:id="0">
    <w:p w14:paraId="66E592D2" w14:textId="77777777" w:rsidR="001B6B35" w:rsidRDefault="001B6B35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E6C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AAE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5F0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F2D"/>
    <w:rsid w:val="00086E2C"/>
    <w:rsid w:val="000A2E7A"/>
    <w:rsid w:val="001B6B35"/>
    <w:rsid w:val="002244B7"/>
    <w:rsid w:val="00314D94"/>
    <w:rsid w:val="005435B9"/>
    <w:rsid w:val="00617568"/>
    <w:rsid w:val="006C2F2D"/>
    <w:rsid w:val="006E68FA"/>
    <w:rsid w:val="008E56AD"/>
    <w:rsid w:val="00AF65CA"/>
    <w:rsid w:val="00B72FF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35413"/>
  <w15:chartTrackingRefBased/>
  <w15:docId w15:val="{F738B331-0C0C-4BEC-9684-C0D2D5D8D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F2D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2026-05-24T20:24:00Z</dcterms:created>
  <dcterms:modified xsi:type="dcterms:W3CDTF">2026-05-24T20:24:00Z</dcterms:modified>
</cp:coreProperties>
</file>