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565B2" w14:textId="77777777" w:rsidR="003C58B9" w:rsidRDefault="003C58B9" w:rsidP="003C58B9">
      <w:r>
        <w:rPr>
          <w:u w:val="single"/>
        </w:rPr>
        <w:t>Robert de ALNE</w:t>
      </w:r>
      <w:r>
        <w:t xml:space="preserve">      (fl.1401)</w:t>
      </w:r>
    </w:p>
    <w:p w14:paraId="667B4C2E" w14:textId="77777777" w:rsidR="003C58B9" w:rsidRDefault="003C58B9" w:rsidP="003C58B9"/>
    <w:p w14:paraId="23267DD8" w14:textId="77777777" w:rsidR="003C58B9" w:rsidRDefault="003C58B9" w:rsidP="003C58B9"/>
    <w:p w14:paraId="16B687FC" w14:textId="77777777" w:rsidR="003C58B9" w:rsidRDefault="003C58B9" w:rsidP="003C58B9">
      <w:r>
        <w:t xml:space="preserve">  2 Apr.1401</w:t>
      </w:r>
      <w:r>
        <w:tab/>
        <w:t xml:space="preserve">He was ordained acolyte in the collegiate church of </w:t>
      </w:r>
      <w:proofErr w:type="spellStart"/>
      <w:r>
        <w:t>St.John</w:t>
      </w:r>
      <w:proofErr w:type="spellEnd"/>
      <w:r>
        <w:t>, Beverley.</w:t>
      </w:r>
    </w:p>
    <w:p w14:paraId="738B9115" w14:textId="77777777" w:rsidR="003C58B9" w:rsidRDefault="003C58B9" w:rsidP="003C58B9">
      <w:pPr>
        <w:rPr>
          <w:rFonts w:cs="Times New Roman"/>
        </w:rPr>
      </w:pPr>
      <w:r>
        <w:tab/>
      </w:r>
      <w: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13</w:t>
      </w:r>
      <w:r w:rsidRPr="00A83454">
        <w:rPr>
          <w:rFonts w:cs="Times New Roman"/>
        </w:rPr>
        <w:t>)</w:t>
      </w:r>
    </w:p>
    <w:p w14:paraId="4C49B7DB" w14:textId="77777777" w:rsidR="003C58B9" w:rsidRDefault="003C58B9" w:rsidP="003C58B9">
      <w:pPr>
        <w:rPr>
          <w:rFonts w:cs="Times New Roman"/>
        </w:rPr>
      </w:pPr>
    </w:p>
    <w:p w14:paraId="431F35AF" w14:textId="77777777" w:rsidR="003C58B9" w:rsidRDefault="003C58B9" w:rsidP="003C58B9">
      <w:pPr>
        <w:rPr>
          <w:rFonts w:cs="Times New Roman"/>
        </w:rPr>
      </w:pPr>
    </w:p>
    <w:p w14:paraId="1F5B4E59" w14:textId="77777777" w:rsidR="003C58B9" w:rsidRDefault="003C58B9" w:rsidP="003C58B9">
      <w:pPr>
        <w:rPr>
          <w:rFonts w:cs="Times New Roman"/>
        </w:rPr>
      </w:pPr>
      <w:r>
        <w:rPr>
          <w:rFonts w:cs="Times New Roman"/>
        </w:rPr>
        <w:t>7 March 2026</w:t>
      </w:r>
    </w:p>
    <w:p w14:paraId="14D160D3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CE6BA" w14:textId="77777777" w:rsidR="00F34C53" w:rsidRDefault="00F34C53" w:rsidP="00086E2C">
      <w:r>
        <w:separator/>
      </w:r>
    </w:p>
  </w:endnote>
  <w:endnote w:type="continuationSeparator" w:id="0">
    <w:p w14:paraId="466C399C" w14:textId="77777777" w:rsidR="00F34C53" w:rsidRDefault="00F34C53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DB70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88A3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65D3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4443A" w14:textId="77777777" w:rsidR="00F34C53" w:rsidRDefault="00F34C53" w:rsidP="00086E2C">
      <w:r>
        <w:separator/>
      </w:r>
    </w:p>
  </w:footnote>
  <w:footnote w:type="continuationSeparator" w:id="0">
    <w:p w14:paraId="78CE3E3B" w14:textId="77777777" w:rsidR="00F34C53" w:rsidRDefault="00F34C53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517A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8D86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1E3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B9"/>
    <w:rsid w:val="00086E2C"/>
    <w:rsid w:val="000A2E7A"/>
    <w:rsid w:val="002244B7"/>
    <w:rsid w:val="00314D94"/>
    <w:rsid w:val="003C58B9"/>
    <w:rsid w:val="00560945"/>
    <w:rsid w:val="00617568"/>
    <w:rsid w:val="006E68FA"/>
    <w:rsid w:val="00ED3A55"/>
    <w:rsid w:val="00F34C53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CCE80"/>
  <w15:chartTrackingRefBased/>
  <w15:docId w15:val="{78DB773A-ECD3-4D7C-B61C-44C496B9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8B9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29</Words>
  <Characters>162</Characters>
  <Application>Microsoft Office Word</Application>
  <DocSecurity>0</DocSecurity>
  <Lines>8</Lines>
  <Paragraphs>4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2026-03-11T20:43:00Z</dcterms:created>
  <dcterms:modified xsi:type="dcterms:W3CDTF">2026-03-11T20:44:00Z</dcterms:modified>
</cp:coreProperties>
</file>