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8B461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ALMANS</w:t>
      </w:r>
      <w:r>
        <w:rPr>
          <w:rFonts w:ascii="Times New Roman" w:hAnsi="Times New Roman" w:cs="Times New Roman"/>
          <w:lang w:val="en-US"/>
        </w:rPr>
        <w:t xml:space="preserve">        (fl.1492)</w:t>
      </w:r>
    </w:p>
    <w:p w14:paraId="5C8CDE87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Norwich. Shearman.</w:t>
      </w:r>
    </w:p>
    <w:p w14:paraId="2341D376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F5A175B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E3ECE75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>John Harlston(q.v.) brought a plaint of trespass in a close and taking</w:t>
      </w:r>
    </w:p>
    <w:p w14:paraId="3A833486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him.     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682C03C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7115A98B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7161AFA" w14:textId="77777777" w:rsidR="00916A7B" w:rsidRDefault="00916A7B" w:rsidP="00916A7B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 April 2026</w:t>
      </w:r>
    </w:p>
    <w:p w14:paraId="5414D8A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4F8BA" w14:textId="77777777" w:rsidR="00DB124A" w:rsidRDefault="00DB124A" w:rsidP="00086E2C">
      <w:pPr>
        <w:spacing w:after="0" w:line="240" w:lineRule="auto"/>
      </w:pPr>
      <w:r>
        <w:separator/>
      </w:r>
    </w:p>
  </w:endnote>
  <w:endnote w:type="continuationSeparator" w:id="0">
    <w:p w14:paraId="76C099E8" w14:textId="77777777" w:rsidR="00DB124A" w:rsidRDefault="00DB124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C51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A9C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5C3F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15271" w14:textId="77777777" w:rsidR="00DB124A" w:rsidRDefault="00DB124A" w:rsidP="00086E2C">
      <w:pPr>
        <w:spacing w:after="0" w:line="240" w:lineRule="auto"/>
      </w:pPr>
      <w:r>
        <w:separator/>
      </w:r>
    </w:p>
  </w:footnote>
  <w:footnote w:type="continuationSeparator" w:id="0">
    <w:p w14:paraId="749985EC" w14:textId="77777777" w:rsidR="00DB124A" w:rsidRDefault="00DB124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B3B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AA8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C4A9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7B"/>
    <w:rsid w:val="00086E2C"/>
    <w:rsid w:val="000A2E7A"/>
    <w:rsid w:val="002244B7"/>
    <w:rsid w:val="00314D94"/>
    <w:rsid w:val="003E4323"/>
    <w:rsid w:val="00617568"/>
    <w:rsid w:val="006E68FA"/>
    <w:rsid w:val="00916A7B"/>
    <w:rsid w:val="00DB124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BE52"/>
  <w15:chartTrackingRefBased/>
  <w15:docId w15:val="{1B4392E6-41DF-4F73-9138-1E9B8F2A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16A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6A7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2026-04-23T23:25:00Z</dcterms:created>
  <dcterms:modified xsi:type="dcterms:W3CDTF">2026-04-23T23:25:00Z</dcterms:modified>
</cp:coreProperties>
</file>