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F5CF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ALMAN</w:t>
      </w:r>
      <w:r>
        <w:rPr>
          <w:rFonts w:cs="Times New Roman"/>
          <w:szCs w:val="24"/>
          <w:lang w:val="en-GB"/>
        </w:rPr>
        <w:t xml:space="preserve">        (fl.1468)</w:t>
      </w:r>
    </w:p>
    <w:p w14:paraId="64BBBF38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Thaxted, Essex. Cutler.</w:t>
      </w:r>
    </w:p>
    <w:p w14:paraId="11A3A9F4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</w:p>
    <w:p w14:paraId="4EBBAA9D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</w:p>
    <w:p w14:paraId="108D32FD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The King brought a plaint of presentment for felony against him, touching</w:t>
      </w:r>
    </w:p>
    <w:p w14:paraId="13E9C13F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the homicide of John Hamond of Thaxted.</w:t>
      </w:r>
    </w:p>
    <w:p w14:paraId="09A73D3F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FE54591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</w:p>
    <w:p w14:paraId="49AAC7E8" w14:textId="77777777" w:rsidR="006E539B" w:rsidRDefault="006E539B" w:rsidP="006E539B">
      <w:pPr>
        <w:pStyle w:val="NoSpacing"/>
        <w:rPr>
          <w:rFonts w:cs="Times New Roman"/>
          <w:szCs w:val="24"/>
          <w:lang w:val="en-GB"/>
        </w:rPr>
      </w:pPr>
    </w:p>
    <w:p w14:paraId="78586586" w14:textId="723BCDD2" w:rsidR="006E539B" w:rsidRPr="00086E2C" w:rsidRDefault="006E53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January 2026</w:t>
      </w:r>
    </w:p>
    <w:sectPr w:rsidR="006E539B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3846B" w14:textId="77777777" w:rsidR="00847172" w:rsidRDefault="00847172" w:rsidP="00086E2C">
      <w:pPr>
        <w:spacing w:after="0" w:line="240" w:lineRule="auto"/>
      </w:pPr>
      <w:r>
        <w:separator/>
      </w:r>
    </w:p>
  </w:endnote>
  <w:endnote w:type="continuationSeparator" w:id="0">
    <w:p w14:paraId="03C7906B" w14:textId="77777777" w:rsidR="00847172" w:rsidRDefault="0084717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F1F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C673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CA7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2717F" w14:textId="77777777" w:rsidR="00847172" w:rsidRDefault="00847172" w:rsidP="00086E2C">
      <w:pPr>
        <w:spacing w:after="0" w:line="240" w:lineRule="auto"/>
      </w:pPr>
      <w:r>
        <w:separator/>
      </w:r>
    </w:p>
  </w:footnote>
  <w:footnote w:type="continuationSeparator" w:id="0">
    <w:p w14:paraId="78248CD4" w14:textId="77777777" w:rsidR="00847172" w:rsidRDefault="0084717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CCA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FD45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8D1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9B"/>
    <w:rsid w:val="00086E2C"/>
    <w:rsid w:val="000A2E7A"/>
    <w:rsid w:val="002244B7"/>
    <w:rsid w:val="00314D94"/>
    <w:rsid w:val="00617568"/>
    <w:rsid w:val="006E539B"/>
    <w:rsid w:val="006E68FA"/>
    <w:rsid w:val="00847172"/>
    <w:rsid w:val="00EB02D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BA4CE"/>
  <w15:chartTrackingRefBased/>
  <w15:docId w15:val="{AD50A0DC-26D0-4F73-B5E4-B1241076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E539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E539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265</Characters>
  <Application>Microsoft Office Word</Application>
  <DocSecurity>0</DocSecurity>
  <Lines>16</Lines>
  <Paragraphs>10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2026-01-23T23:50:00Z</dcterms:created>
  <dcterms:modified xsi:type="dcterms:W3CDTF">2026-01-23T23:51:00Z</dcterms:modified>
</cp:coreProperties>
</file>