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0D09E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ALKYNS</w:t>
      </w:r>
      <w:r>
        <w:rPr>
          <w:rFonts w:ascii="Times New Roman" w:hAnsi="Times New Roman" w:cs="Times New Roman"/>
        </w:rPr>
        <w:t xml:space="preserve">     (fl.1470)</w:t>
      </w:r>
    </w:p>
    <w:p w14:paraId="6B700E78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Southwark. Yeoman.</w:t>
      </w:r>
    </w:p>
    <w:p w14:paraId="44E7FFF7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</w:p>
    <w:p w14:paraId="13536FA4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</w:p>
    <w:p w14:paraId="02EE8FF1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He made a plaint of trespass and contempt against Robert Holgrave of</w:t>
      </w:r>
    </w:p>
    <w:p w14:paraId="1514CE38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St.John</w:t>
      </w:r>
      <w:proofErr w:type="spellEnd"/>
      <w:r>
        <w:rPr>
          <w:rFonts w:ascii="Times New Roman" w:hAnsi="Times New Roman" w:cs="Times New Roman"/>
        </w:rPr>
        <w:t xml:space="preserve"> Street, Middlesex, smith(q.v.), and 5 others.</w:t>
      </w:r>
    </w:p>
    <w:p w14:paraId="5A3800A1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10814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rPr>
          <w:rFonts w:ascii="Times New Roman" w:hAnsi="Times New Roman" w:cs="Times New Roman"/>
        </w:rPr>
        <w:t xml:space="preserve"> )</w:t>
      </w:r>
    </w:p>
    <w:p w14:paraId="317CF981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</w:p>
    <w:p w14:paraId="227C9B9D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</w:p>
    <w:p w14:paraId="216A9008" w14:textId="77777777" w:rsidR="00746BC1" w:rsidRDefault="00746BC1" w:rsidP="00746BC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January 2026</w:t>
      </w:r>
    </w:p>
    <w:p w14:paraId="5C8B6D6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B573" w14:textId="77777777" w:rsidR="00311F2C" w:rsidRDefault="00311F2C" w:rsidP="00086E2C">
      <w:pPr>
        <w:spacing w:after="0" w:line="240" w:lineRule="auto"/>
      </w:pPr>
      <w:r>
        <w:separator/>
      </w:r>
    </w:p>
  </w:endnote>
  <w:endnote w:type="continuationSeparator" w:id="0">
    <w:p w14:paraId="7EE62019" w14:textId="77777777" w:rsidR="00311F2C" w:rsidRDefault="00311F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CBF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EA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6982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03A6" w14:textId="77777777" w:rsidR="00311F2C" w:rsidRDefault="00311F2C" w:rsidP="00086E2C">
      <w:pPr>
        <w:spacing w:after="0" w:line="240" w:lineRule="auto"/>
      </w:pPr>
      <w:r>
        <w:separator/>
      </w:r>
    </w:p>
  </w:footnote>
  <w:footnote w:type="continuationSeparator" w:id="0">
    <w:p w14:paraId="662A1F86" w14:textId="77777777" w:rsidR="00311F2C" w:rsidRDefault="00311F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859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90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A8CD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C1"/>
    <w:rsid w:val="00086E2C"/>
    <w:rsid w:val="000A2E7A"/>
    <w:rsid w:val="002244B7"/>
    <w:rsid w:val="00311F2C"/>
    <w:rsid w:val="00314D94"/>
    <w:rsid w:val="0035402D"/>
    <w:rsid w:val="00617568"/>
    <w:rsid w:val="006E68FA"/>
    <w:rsid w:val="00746BC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C406E"/>
  <w15:chartTrackingRefBased/>
  <w15:docId w15:val="{2BC26ABB-DF5E-44A4-B320-FF17D9D1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46BC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6B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200</Characters>
  <Application>Microsoft Office Word</Application>
  <DocSecurity>0</DocSecurity>
  <Lines>10</Lines>
  <Paragraphs>6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2026-01-31T22:55:00Z</dcterms:created>
  <dcterms:modified xsi:type="dcterms:W3CDTF">2026-01-31T22:56:00Z</dcterms:modified>
</cp:coreProperties>
</file>