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6DEA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Maragret ALISAUNDER</w:t>
      </w:r>
      <w:r>
        <w:rPr>
          <w:rFonts w:cs="Times New Roman"/>
        </w:rPr>
        <w:t xml:space="preserve">        (fl.1477)</w:t>
      </w:r>
    </w:p>
    <w:p w14:paraId="0D80AF75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 xml:space="preserve">of London. </w:t>
      </w:r>
    </w:p>
    <w:p w14:paraId="1CD7E250" w14:textId="77777777" w:rsidR="00A64340" w:rsidRDefault="00A64340" w:rsidP="00A64340">
      <w:pPr>
        <w:pStyle w:val="NoSpacing"/>
        <w:rPr>
          <w:rFonts w:cs="Times New Roman"/>
        </w:rPr>
      </w:pPr>
    </w:p>
    <w:p w14:paraId="2111E37E" w14:textId="77777777" w:rsidR="00A64340" w:rsidRDefault="00A64340" w:rsidP="00A64340">
      <w:pPr>
        <w:pStyle w:val="NoSpacing"/>
        <w:rPr>
          <w:rFonts w:cs="Times New Roman"/>
        </w:rPr>
      </w:pPr>
    </w:p>
    <w:p w14:paraId="465116BD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>= Thomas, pewterer(q.v.).</w:t>
      </w:r>
    </w:p>
    <w:p w14:paraId="2FE232D1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0A6ECC">
          <w:rPr>
            <w:rStyle w:val="Hyperlink"/>
            <w:rFonts w:cs="Times New Roman"/>
          </w:rPr>
          <w:t>https://waalt.uh.edu/index.php/CP40/861</w:t>
        </w:r>
      </w:hyperlink>
      <w:r>
        <w:rPr>
          <w:rFonts w:cs="Times New Roman"/>
        </w:rPr>
        <w:t xml:space="preserve"> )</w:t>
      </w:r>
    </w:p>
    <w:p w14:paraId="13C453D2" w14:textId="77777777" w:rsidR="00A64340" w:rsidRDefault="00A64340" w:rsidP="00A64340">
      <w:pPr>
        <w:pStyle w:val="NoSpacing"/>
        <w:rPr>
          <w:rFonts w:cs="Times New Roman"/>
        </w:rPr>
      </w:pPr>
    </w:p>
    <w:p w14:paraId="6DD0553C" w14:textId="77777777" w:rsidR="00A64340" w:rsidRDefault="00A64340" w:rsidP="00A64340">
      <w:pPr>
        <w:pStyle w:val="NoSpacing"/>
        <w:rPr>
          <w:rFonts w:cs="Times New Roman"/>
        </w:rPr>
      </w:pPr>
    </w:p>
    <w:p w14:paraId="6C62D69B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ab/>
        <w:t>1477</w:t>
      </w:r>
      <w:r>
        <w:rPr>
          <w:rFonts w:cs="Times New Roman"/>
        </w:rPr>
        <w:tab/>
        <w:t xml:space="preserve">As the executors of John Dunton of London, pewterer(q.v.), they made a </w:t>
      </w:r>
    </w:p>
    <w:p w14:paraId="26CFE33C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plaint of debt against John Wall of London, pewterer(q.v.) and John </w:t>
      </w:r>
    </w:p>
    <w:p w14:paraId="104D3012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Krndall</w:t>
      </w:r>
      <w:proofErr w:type="spellEnd"/>
      <w:r>
        <w:rPr>
          <w:rFonts w:cs="Times New Roman"/>
        </w:rPr>
        <w:t xml:space="preserve"> of </w:t>
      </w:r>
      <w:proofErr w:type="spellStart"/>
      <w:r>
        <w:rPr>
          <w:rFonts w:cs="Times New Roman"/>
        </w:rPr>
        <w:t>Luddeston</w:t>
      </w:r>
      <w:proofErr w:type="spellEnd"/>
      <w:r>
        <w:rPr>
          <w:rFonts w:cs="Times New Roman"/>
        </w:rPr>
        <w:t>, Kent, brasier(q.v.).   (ibid.)</w:t>
      </w:r>
    </w:p>
    <w:p w14:paraId="7C39C9A6" w14:textId="77777777" w:rsidR="00A64340" w:rsidRDefault="00A64340" w:rsidP="00A64340">
      <w:pPr>
        <w:pStyle w:val="NoSpacing"/>
        <w:rPr>
          <w:rFonts w:cs="Times New Roman"/>
        </w:rPr>
      </w:pPr>
    </w:p>
    <w:p w14:paraId="4FF9DE77" w14:textId="77777777" w:rsidR="00A64340" w:rsidRDefault="00A64340" w:rsidP="00A64340">
      <w:pPr>
        <w:pStyle w:val="NoSpacing"/>
        <w:rPr>
          <w:rFonts w:cs="Times New Roman"/>
        </w:rPr>
      </w:pPr>
    </w:p>
    <w:p w14:paraId="3FD84A21" w14:textId="77777777" w:rsidR="00A64340" w:rsidRDefault="00A64340" w:rsidP="00A64340">
      <w:pPr>
        <w:pStyle w:val="NoSpacing"/>
        <w:rPr>
          <w:rFonts w:cs="Times New Roman"/>
        </w:rPr>
      </w:pPr>
      <w:r>
        <w:rPr>
          <w:rFonts w:cs="Times New Roman"/>
        </w:rPr>
        <w:t>30 May 2026</w:t>
      </w:r>
    </w:p>
    <w:p w14:paraId="59FF4A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394E" w14:textId="77777777" w:rsidR="00BB4048" w:rsidRDefault="00BB4048" w:rsidP="00086E2C">
      <w:pPr>
        <w:spacing w:after="0" w:line="240" w:lineRule="auto"/>
      </w:pPr>
      <w:r>
        <w:separator/>
      </w:r>
    </w:p>
  </w:endnote>
  <w:endnote w:type="continuationSeparator" w:id="0">
    <w:p w14:paraId="6DC771DF" w14:textId="77777777" w:rsidR="00BB4048" w:rsidRDefault="00BB404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EE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D9A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9E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F1F9" w14:textId="77777777" w:rsidR="00BB4048" w:rsidRDefault="00BB4048" w:rsidP="00086E2C">
      <w:pPr>
        <w:spacing w:after="0" w:line="240" w:lineRule="auto"/>
      </w:pPr>
      <w:r>
        <w:separator/>
      </w:r>
    </w:p>
  </w:footnote>
  <w:footnote w:type="continuationSeparator" w:id="0">
    <w:p w14:paraId="21BF001E" w14:textId="77777777" w:rsidR="00BB4048" w:rsidRDefault="00BB404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170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0E1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963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40"/>
    <w:rsid w:val="00086E2C"/>
    <w:rsid w:val="000A2E7A"/>
    <w:rsid w:val="002244B7"/>
    <w:rsid w:val="00314D94"/>
    <w:rsid w:val="005435B9"/>
    <w:rsid w:val="00617568"/>
    <w:rsid w:val="006E68FA"/>
    <w:rsid w:val="008E56AD"/>
    <w:rsid w:val="00A64340"/>
    <w:rsid w:val="00AF65CA"/>
    <w:rsid w:val="00BB4048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DE098"/>
  <w15:chartTrackingRefBased/>
  <w15:docId w15:val="{2DB14619-E964-4FB0-8D86-F1EDF35A8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643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2026-06-02T19:53:00Z</dcterms:created>
  <dcterms:modified xsi:type="dcterms:W3CDTF">2026-06-02T19:53:00Z</dcterms:modified>
</cp:coreProperties>
</file>