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D3EF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ALFREY</w:t>
      </w:r>
      <w:r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14:paraId="019F61A1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Henley, Suffolk.</w:t>
      </w:r>
    </w:p>
    <w:p w14:paraId="5A70FCE2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</w:p>
    <w:p w14:paraId="3BA24810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</w:p>
    <w:p w14:paraId="5BB36A93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Bette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Helmingham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D0C5E4D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(http://www.uh.edu/waalt/index.php/CP40/871)</w:t>
      </w:r>
    </w:p>
    <w:p w14:paraId="2E8A5BBB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</w:p>
    <w:p w14:paraId="0CEDF1C6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</w:p>
    <w:p w14:paraId="1F60EE6E" w14:textId="77777777" w:rsidR="00EB479B" w:rsidRDefault="00EB479B" w:rsidP="00EB4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2019</w:t>
      </w:r>
    </w:p>
    <w:p w14:paraId="3CFE9DF6" w14:textId="77777777" w:rsidR="006B2F86" w:rsidRPr="00E71FC3" w:rsidRDefault="00EB47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8C1D1" w14:textId="77777777" w:rsidR="00EB479B" w:rsidRDefault="00EB479B" w:rsidP="00E71FC3">
      <w:r>
        <w:separator/>
      </w:r>
    </w:p>
  </w:endnote>
  <w:endnote w:type="continuationSeparator" w:id="0">
    <w:p w14:paraId="1DCF9E32" w14:textId="77777777" w:rsidR="00EB479B" w:rsidRDefault="00EB47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BDAC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EC096" w14:textId="77777777" w:rsidR="00EB479B" w:rsidRDefault="00EB479B" w:rsidP="00E71FC3">
      <w:r>
        <w:separator/>
      </w:r>
    </w:p>
  </w:footnote>
  <w:footnote w:type="continuationSeparator" w:id="0">
    <w:p w14:paraId="47ABA8F1" w14:textId="77777777" w:rsidR="00EB479B" w:rsidRDefault="00EB47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9B"/>
    <w:rsid w:val="001A7C09"/>
    <w:rsid w:val="00577BD5"/>
    <w:rsid w:val="006A1F77"/>
    <w:rsid w:val="00733BE7"/>
    <w:rsid w:val="00AB52E8"/>
    <w:rsid w:val="00B16D3F"/>
    <w:rsid w:val="00E71FC3"/>
    <w:rsid w:val="00EB479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892B3"/>
  <w15:chartTrackingRefBased/>
  <w15:docId w15:val="{74E7E5C8-3B89-4E85-B2EA-0B6E2D49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79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2019-11-17T19:09:00Z</dcterms:created>
  <dcterms:modified xsi:type="dcterms:W3CDTF">2019-11-17T19:10:00Z</dcterms:modified>
</cp:coreProperties>
</file>