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B8CA9" w14:textId="77777777" w:rsidR="003E66E1" w:rsidRDefault="003E66E1" w:rsidP="003E66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ALFREY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8901DC4" w14:textId="77777777" w:rsidR="003E66E1" w:rsidRDefault="003E66E1" w:rsidP="003E66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BD2B109" w14:textId="77777777" w:rsidR="003E66E1" w:rsidRDefault="003E66E1" w:rsidP="003E66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DE6F07" w14:textId="77777777" w:rsidR="003E66E1" w:rsidRDefault="003E66E1" w:rsidP="003E66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562154" w14:textId="77777777" w:rsidR="003E66E1" w:rsidRDefault="003E66E1" w:rsidP="003E66E1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F497FCA" w14:textId="77777777" w:rsidR="003E66E1" w:rsidRDefault="003E66E1" w:rsidP="003E66E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1B82DFF" w14:textId="77777777" w:rsidR="003E66E1" w:rsidRDefault="003E66E1" w:rsidP="003E66E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1C9394D" w14:textId="77777777" w:rsidR="003E66E1" w:rsidRDefault="003E66E1" w:rsidP="003E66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FA7F226" w14:textId="77777777" w:rsidR="003E66E1" w:rsidRDefault="003E66E1" w:rsidP="003E66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9018EF9" w14:textId="77777777" w:rsidR="003E66E1" w:rsidRDefault="003E66E1" w:rsidP="003E66E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364F5C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BDED7" w14:textId="77777777" w:rsidR="003E66E1" w:rsidRDefault="003E66E1" w:rsidP="009139A6">
      <w:r>
        <w:separator/>
      </w:r>
    </w:p>
  </w:endnote>
  <w:endnote w:type="continuationSeparator" w:id="0">
    <w:p w14:paraId="7EDFA775" w14:textId="77777777" w:rsidR="003E66E1" w:rsidRDefault="003E66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C97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95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8D0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8BD28" w14:textId="77777777" w:rsidR="003E66E1" w:rsidRDefault="003E66E1" w:rsidP="009139A6">
      <w:r>
        <w:separator/>
      </w:r>
    </w:p>
  </w:footnote>
  <w:footnote w:type="continuationSeparator" w:id="0">
    <w:p w14:paraId="19BBD135" w14:textId="77777777" w:rsidR="003E66E1" w:rsidRDefault="003E66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783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57E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8A8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E1"/>
    <w:rsid w:val="000666E0"/>
    <w:rsid w:val="002510B7"/>
    <w:rsid w:val="003E66E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218CE"/>
  <w15:chartTrackingRefBased/>
  <w15:docId w15:val="{DEAFB4A2-C9E6-4D10-929A-63C9FC05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2022-07-18T20:00:00Z</dcterms:created>
  <dcterms:modified xsi:type="dcterms:W3CDTF">2022-07-18T20:01:00Z</dcterms:modified>
</cp:coreProperties>
</file>