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DF8" w:rsidRDefault="00397DF8" w:rsidP="00397DF8">
      <w:pPr>
        <w:pStyle w:val="NoSpacing"/>
      </w:pPr>
      <w:r>
        <w:rPr>
          <w:u w:val="single"/>
        </w:rPr>
        <w:t>Thomas ALFRED</w:t>
      </w:r>
      <w:r>
        <w:t xml:space="preserve">      (fl.1399)</w:t>
      </w:r>
    </w:p>
    <w:p w:rsidR="00397DF8" w:rsidRDefault="00397DF8" w:rsidP="00397DF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Fishmonger.</w:t>
      </w:r>
      <w:proofErr w:type="gramEnd"/>
    </w:p>
    <w:p w:rsidR="00397DF8" w:rsidRDefault="00397DF8" w:rsidP="00397DF8">
      <w:pPr>
        <w:pStyle w:val="NoSpacing"/>
      </w:pPr>
    </w:p>
    <w:p w:rsidR="00397DF8" w:rsidRDefault="00397DF8" w:rsidP="00397DF8">
      <w:pPr>
        <w:pStyle w:val="NoSpacing"/>
      </w:pPr>
    </w:p>
    <w:p w:rsidR="00397DF8" w:rsidRDefault="00397DF8" w:rsidP="00397DF8">
      <w:pPr>
        <w:pStyle w:val="NoSpacing"/>
      </w:pPr>
      <w:r>
        <w:tab/>
        <w:t>1399</w:t>
      </w:r>
      <w:r>
        <w:tab/>
        <w:t xml:space="preserve">He made a plaint of trespass and taking trees and other goods against </w:t>
      </w:r>
    </w:p>
    <w:p w:rsidR="00397DF8" w:rsidRDefault="00397DF8" w:rsidP="00397DF8">
      <w:pPr>
        <w:pStyle w:val="NoSpacing"/>
      </w:pPr>
      <w:r>
        <w:tab/>
      </w:r>
      <w:r>
        <w:tab/>
        <w:t xml:space="preserve">William Neel of </w:t>
      </w:r>
      <w:proofErr w:type="spellStart"/>
      <w:proofErr w:type="gramStart"/>
      <w:r>
        <w:t>Lavenham</w:t>
      </w:r>
      <w:proofErr w:type="spellEnd"/>
      <w:r>
        <w:t>(</w:t>
      </w:r>
      <w:proofErr w:type="gramEnd"/>
      <w:r>
        <w:t>q.v.).</w:t>
      </w:r>
    </w:p>
    <w:p w:rsidR="00397DF8" w:rsidRDefault="00397DF8" w:rsidP="00397DF8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397DF8" w:rsidRDefault="00397DF8" w:rsidP="00397DF8">
      <w:pPr>
        <w:pStyle w:val="NoSpacing"/>
      </w:pPr>
    </w:p>
    <w:p w:rsidR="00397DF8" w:rsidRDefault="00397DF8" w:rsidP="00397DF8">
      <w:pPr>
        <w:pStyle w:val="NoSpacing"/>
      </w:pPr>
    </w:p>
    <w:p w:rsidR="00397DF8" w:rsidRPr="001558C8" w:rsidRDefault="00397DF8" w:rsidP="00397DF8">
      <w:pPr>
        <w:pStyle w:val="NoSpacing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DF8" w:rsidRDefault="00397DF8" w:rsidP="00920DE3">
      <w:pPr>
        <w:spacing w:after="0" w:line="240" w:lineRule="auto"/>
      </w:pPr>
      <w:r>
        <w:separator/>
      </w:r>
    </w:p>
  </w:endnote>
  <w:endnote w:type="continuationSeparator" w:id="0">
    <w:p w:rsidR="00397DF8" w:rsidRDefault="00397D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DF8" w:rsidRDefault="00397DF8" w:rsidP="00920DE3">
      <w:pPr>
        <w:spacing w:after="0" w:line="240" w:lineRule="auto"/>
      </w:pPr>
      <w:r>
        <w:separator/>
      </w:r>
    </w:p>
  </w:footnote>
  <w:footnote w:type="continuationSeparator" w:id="0">
    <w:p w:rsidR="00397DF8" w:rsidRDefault="00397D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F8"/>
    <w:rsid w:val="00120749"/>
    <w:rsid w:val="00397D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7D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7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2015-04-22T21:41:00Z</dcterms:created>
  <dcterms:modified xsi:type="dcterms:W3CDTF">2015-04-22T21:42:00Z</dcterms:modified>
</cp:coreProperties>
</file>