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E7" w:rsidRDefault="00B641E7" w:rsidP="00B641E7">
      <w:pPr>
        <w:pStyle w:val="NoSpacing"/>
      </w:pPr>
      <w:r>
        <w:rPr>
          <w:u w:val="single"/>
        </w:rPr>
        <w:t>Richard ALFRED</w:t>
      </w:r>
      <w:r>
        <w:t xml:space="preserve">       (fl.1440-85)</w:t>
      </w:r>
    </w:p>
    <w:p w:rsidR="00B641E7" w:rsidRDefault="00B641E7" w:rsidP="00B641E7">
      <w:pPr>
        <w:pStyle w:val="NoSpacing"/>
      </w:pPr>
      <w:proofErr w:type="gramStart"/>
      <w:r>
        <w:t xml:space="preserve">Vicar of the parish church of </w:t>
      </w:r>
      <w:proofErr w:type="spellStart"/>
      <w:r>
        <w:t>St.Peter</w:t>
      </w:r>
      <w:proofErr w:type="spellEnd"/>
      <w:r>
        <w:t>, Burnham, Buckinghamshire.</w:t>
      </w:r>
      <w:proofErr w:type="gramEnd"/>
    </w:p>
    <w:p w:rsidR="00B641E7" w:rsidRDefault="00B641E7" w:rsidP="00B641E7">
      <w:pPr>
        <w:pStyle w:val="NoSpacing"/>
      </w:pPr>
    </w:p>
    <w:p w:rsidR="00B641E7" w:rsidRDefault="00B641E7" w:rsidP="00B641E7">
      <w:pPr>
        <w:pStyle w:val="NoSpacing"/>
      </w:pPr>
    </w:p>
    <w:p w:rsidR="00B641E7" w:rsidRDefault="00B641E7" w:rsidP="00B641E7">
      <w:pPr>
        <w:pStyle w:val="NoSpacing"/>
      </w:pPr>
      <w:r>
        <w:t xml:space="preserve">       1440-85</w:t>
      </w:r>
      <w:r>
        <w:tab/>
        <w:t>He was Vicar.</w:t>
      </w:r>
    </w:p>
    <w:p w:rsidR="00B641E7" w:rsidRDefault="00B641E7" w:rsidP="00B641E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http://met.open.ac.uk/genuki/big/eng/BKM/Burnham/rectors.html</w:t>
        </w:r>
      </w:hyperlink>
      <w:r>
        <w:t>)</w:t>
      </w:r>
    </w:p>
    <w:p w:rsidR="007E0DF4" w:rsidRPr="0045632B" w:rsidRDefault="007E0DF4" w:rsidP="007E0DF4">
      <w:r>
        <w:tab/>
        <w:t>1485</w:t>
      </w:r>
      <w:r>
        <w:tab/>
        <w:t xml:space="preserve">Probate of his Will.  </w:t>
      </w:r>
    </w:p>
    <w:p w:rsidR="007E0DF4" w:rsidRDefault="007E0DF4" w:rsidP="007E0DF4">
      <w:pPr>
        <w:pStyle w:val="NoSpacing"/>
        <w:ind w:left="720" w:firstLine="720"/>
      </w:pPr>
      <w:r>
        <w:t>(</w:t>
      </w:r>
      <w:hyperlink r:id="rId8" w:history="1">
        <w:r w:rsidRPr="009B7BEF">
          <w:rPr>
            <w:rStyle w:val="Hyperlink"/>
          </w:rPr>
          <w:t>http://apps.buckscc.gov.uk/eforms/wills/search.aspx</w:t>
        </w:r>
      </w:hyperlink>
      <w:r>
        <w:t>)</w:t>
      </w:r>
    </w:p>
    <w:p w:rsidR="00B641E7" w:rsidRDefault="00B641E7" w:rsidP="00B641E7">
      <w:pPr>
        <w:pStyle w:val="NoSpacing"/>
      </w:pPr>
    </w:p>
    <w:p w:rsidR="00B641E7" w:rsidRDefault="00B641E7" w:rsidP="00B641E7">
      <w:pPr>
        <w:pStyle w:val="NoSpacing"/>
      </w:pPr>
    </w:p>
    <w:p w:rsidR="00E47068" w:rsidRDefault="00B641E7" w:rsidP="00B641E7">
      <w:pPr>
        <w:pStyle w:val="NoSpacing"/>
      </w:pPr>
      <w:r>
        <w:t>19 December 2014</w:t>
      </w:r>
    </w:p>
    <w:p w:rsidR="007E0DF4" w:rsidRPr="00C009D8" w:rsidRDefault="007E0DF4" w:rsidP="00B641E7">
      <w:pPr>
        <w:pStyle w:val="NoSpacing"/>
      </w:pPr>
      <w:r>
        <w:t>25 May 2015</w:t>
      </w:r>
      <w:bookmarkStart w:id="0" w:name="_GoBack"/>
      <w:bookmarkEnd w:id="0"/>
    </w:p>
    <w:sectPr w:rsidR="007E0DF4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E7" w:rsidRDefault="00B641E7" w:rsidP="00920DE3">
      <w:r>
        <w:separator/>
      </w:r>
    </w:p>
  </w:endnote>
  <w:endnote w:type="continuationSeparator" w:id="0">
    <w:p w:rsidR="00B641E7" w:rsidRDefault="00B641E7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E7" w:rsidRDefault="00B641E7" w:rsidP="00920DE3">
      <w:r>
        <w:separator/>
      </w:r>
    </w:p>
  </w:footnote>
  <w:footnote w:type="continuationSeparator" w:id="0">
    <w:p w:rsidR="00B641E7" w:rsidRDefault="00B641E7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E7"/>
    <w:rsid w:val="00120749"/>
    <w:rsid w:val="00624CAE"/>
    <w:rsid w:val="007E0DF4"/>
    <w:rsid w:val="00920DE3"/>
    <w:rsid w:val="00B641E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D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41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D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641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buckscc.gov.uk/eforms/wills/search.aspx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Burnham/rectors.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2015-01-16T20:59:00Z</dcterms:created>
  <dcterms:modified xsi:type="dcterms:W3CDTF">2015-05-25T19:54:00Z</dcterms:modified>
</cp:coreProperties>
</file>