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428" w:rsidRDefault="00553428" w:rsidP="00553428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Richard ALFRAY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553428" w:rsidRDefault="00553428" w:rsidP="00553428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East Grinstead, Sussex.</w:t>
      </w:r>
    </w:p>
    <w:p w:rsidR="00553428" w:rsidRDefault="00553428" w:rsidP="00553428">
      <w:pPr>
        <w:pStyle w:val="NoSpacing"/>
        <w:jc w:val="both"/>
        <w:rPr>
          <w:rStyle w:val="Hyperlink"/>
          <w:color w:val="auto"/>
          <w:u w:val="none"/>
        </w:rPr>
      </w:pPr>
    </w:p>
    <w:p w:rsidR="00553428" w:rsidRDefault="00553428" w:rsidP="00553428">
      <w:pPr>
        <w:pStyle w:val="NoSpacing"/>
        <w:jc w:val="both"/>
        <w:rPr>
          <w:rStyle w:val="Hyperlink"/>
          <w:color w:val="auto"/>
          <w:u w:val="none"/>
        </w:rPr>
      </w:pPr>
    </w:p>
    <w:p w:rsidR="00553428" w:rsidRDefault="00553428" w:rsidP="00553428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As administrator of John </w:t>
      </w:r>
      <w:proofErr w:type="spellStart"/>
      <w:r>
        <w:rPr>
          <w:rStyle w:val="Hyperlink"/>
          <w:color w:val="auto"/>
          <w:u w:val="none"/>
        </w:rPr>
        <w:t>Alfray</w:t>
      </w:r>
      <w:proofErr w:type="spellEnd"/>
      <w:r>
        <w:rPr>
          <w:rStyle w:val="Hyperlink"/>
          <w:color w:val="auto"/>
          <w:u w:val="none"/>
        </w:rPr>
        <w:t xml:space="preserve"> of East Grinstead(q.v.) he made a plaint </w:t>
      </w:r>
    </w:p>
    <w:p w:rsidR="00553428" w:rsidRDefault="00553428" w:rsidP="00553428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of debt against Richard Wheler of Horne, Surrey(q.v.).</w:t>
      </w:r>
    </w:p>
    <w:p w:rsidR="00553428" w:rsidRDefault="00553428" w:rsidP="00553428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 xml:space="preserve">( </w:t>
      </w:r>
      <w:hyperlink r:id="rId6" w:history="1">
        <w:r w:rsidRPr="0063311A"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553428" w:rsidRDefault="00553428" w:rsidP="00553428">
      <w:pPr>
        <w:pStyle w:val="NoSpacing"/>
        <w:jc w:val="both"/>
        <w:rPr>
          <w:rStyle w:val="Hyperlink"/>
          <w:color w:val="auto"/>
          <w:u w:val="none"/>
        </w:rPr>
      </w:pPr>
    </w:p>
    <w:p w:rsidR="00553428" w:rsidRDefault="00553428" w:rsidP="00553428">
      <w:pPr>
        <w:pStyle w:val="NoSpacing"/>
        <w:jc w:val="both"/>
        <w:rPr>
          <w:rStyle w:val="Hyperlink"/>
          <w:color w:val="auto"/>
          <w:u w:val="none"/>
        </w:rPr>
      </w:pPr>
    </w:p>
    <w:p w:rsidR="00553428" w:rsidRDefault="00553428" w:rsidP="00553428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12 November 2016</w:t>
      </w:r>
    </w:p>
    <w:p w:rsidR="006B2F86" w:rsidRPr="00E71FC3" w:rsidRDefault="0055342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428" w:rsidRDefault="00553428" w:rsidP="00E71FC3">
      <w:pPr>
        <w:spacing w:after="0" w:line="240" w:lineRule="auto"/>
      </w:pPr>
      <w:r>
        <w:separator/>
      </w:r>
    </w:p>
  </w:endnote>
  <w:endnote w:type="continuationSeparator" w:id="0">
    <w:p w:rsidR="00553428" w:rsidRDefault="0055342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428" w:rsidRDefault="00553428" w:rsidP="00E71FC3">
      <w:pPr>
        <w:spacing w:after="0" w:line="240" w:lineRule="auto"/>
      </w:pPr>
      <w:r>
        <w:separator/>
      </w:r>
    </w:p>
  </w:footnote>
  <w:footnote w:type="continuationSeparator" w:id="0">
    <w:p w:rsidR="00553428" w:rsidRDefault="0055342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28"/>
    <w:rsid w:val="001A7C09"/>
    <w:rsid w:val="0055342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1430FE-8BD5-467E-8AAA-67CF8644D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534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2016-11-26T21:40:00Z</dcterms:created>
  <dcterms:modified xsi:type="dcterms:W3CDTF">2016-11-26T21:40:00Z</dcterms:modified>
</cp:coreProperties>
</file>