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1479" w14:textId="77777777" w:rsidR="00D52F06" w:rsidRDefault="00D52F06" w:rsidP="00D52F06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Peter ALFRAY</w:t>
      </w:r>
      <w:r>
        <w:rPr>
          <w:rFonts w:eastAsia="Times New Roman"/>
        </w:rPr>
        <w:t xml:space="preserve">       (fl.1468)</w:t>
      </w:r>
    </w:p>
    <w:p w14:paraId="014C33A9" w14:textId="77777777" w:rsidR="00D52F06" w:rsidRDefault="00D52F06" w:rsidP="00D52F06">
      <w:pPr>
        <w:pStyle w:val="NoSpacing"/>
        <w:rPr>
          <w:rFonts w:eastAsia="Times New Roman"/>
        </w:rPr>
      </w:pPr>
      <w:r>
        <w:rPr>
          <w:rFonts w:eastAsia="Times New Roman"/>
        </w:rPr>
        <w:t>late of London. Draper.</w:t>
      </w:r>
    </w:p>
    <w:p w14:paraId="63669BBB" w14:textId="77777777" w:rsidR="00D52F06" w:rsidRDefault="00D52F06" w:rsidP="00D52F06">
      <w:pPr>
        <w:pStyle w:val="NoSpacing"/>
        <w:rPr>
          <w:rFonts w:eastAsia="Times New Roman"/>
        </w:rPr>
      </w:pPr>
    </w:p>
    <w:p w14:paraId="72713DC2" w14:textId="77777777" w:rsidR="00D52F06" w:rsidRDefault="00D52F06" w:rsidP="00D52F06">
      <w:pPr>
        <w:pStyle w:val="NoSpacing"/>
        <w:rPr>
          <w:rFonts w:eastAsia="Times New Roman"/>
        </w:rPr>
      </w:pPr>
    </w:p>
    <w:p w14:paraId="7D5B2532" w14:textId="77777777" w:rsidR="00D52F06" w:rsidRDefault="00D52F06" w:rsidP="00D52F06">
      <w:pPr>
        <w:pStyle w:val="NoSpacing"/>
        <w:rPr>
          <w:rFonts w:eastAsia="Times New Roman"/>
        </w:rPr>
      </w:pPr>
      <w:r>
        <w:rPr>
          <w:rFonts w:eastAsia="Times New Roman"/>
        </w:rPr>
        <w:t>14 Jul.</w:t>
      </w:r>
      <w:r>
        <w:rPr>
          <w:rFonts w:eastAsia="Times New Roman"/>
        </w:rPr>
        <w:tab/>
        <w:t>1468</w:t>
      </w:r>
      <w:r>
        <w:rPr>
          <w:rFonts w:eastAsia="Times New Roman"/>
        </w:rPr>
        <w:tab/>
        <w:t xml:space="preserve">He was granted a general pardon of all offences committed by him before </w:t>
      </w:r>
    </w:p>
    <w:p w14:paraId="2CAEFAC2" w14:textId="77777777" w:rsidR="00D52F06" w:rsidRDefault="00D52F06" w:rsidP="00D52F06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20 June last.     (C.P.R. 1467-77 p.82)</w:t>
      </w:r>
    </w:p>
    <w:p w14:paraId="4FD6A73D" w14:textId="77777777" w:rsidR="00D52F06" w:rsidRDefault="00D52F06" w:rsidP="00D52F06">
      <w:pPr>
        <w:pStyle w:val="NoSpacing"/>
        <w:rPr>
          <w:rFonts w:eastAsia="Times New Roman"/>
        </w:rPr>
      </w:pPr>
    </w:p>
    <w:p w14:paraId="78DAA2ED" w14:textId="77777777" w:rsidR="00D52F06" w:rsidRDefault="00D52F06" w:rsidP="00D52F06">
      <w:pPr>
        <w:pStyle w:val="NoSpacing"/>
        <w:rPr>
          <w:rFonts w:eastAsia="Times New Roman"/>
        </w:rPr>
      </w:pPr>
    </w:p>
    <w:p w14:paraId="76A96125" w14:textId="77777777" w:rsidR="00D52F06" w:rsidRDefault="00D52F06" w:rsidP="00D52F06">
      <w:pPr>
        <w:pStyle w:val="NoSpacing"/>
        <w:rPr>
          <w:rFonts w:eastAsia="Times New Roman"/>
        </w:rPr>
      </w:pPr>
      <w:r>
        <w:rPr>
          <w:rFonts w:eastAsia="Times New Roman"/>
        </w:rPr>
        <w:t>13 June 2026</w:t>
      </w:r>
    </w:p>
    <w:p w14:paraId="1A8F10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8657C" w14:textId="77777777" w:rsidR="00ED56A5" w:rsidRDefault="00ED56A5" w:rsidP="00086E2C">
      <w:pPr>
        <w:spacing w:after="0" w:line="240" w:lineRule="auto"/>
      </w:pPr>
      <w:r>
        <w:separator/>
      </w:r>
    </w:p>
  </w:endnote>
  <w:endnote w:type="continuationSeparator" w:id="0">
    <w:p w14:paraId="5CB44293" w14:textId="77777777" w:rsidR="00ED56A5" w:rsidRDefault="00ED56A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C37A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4D0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5A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1AF3C" w14:textId="77777777" w:rsidR="00ED56A5" w:rsidRDefault="00ED56A5" w:rsidP="00086E2C">
      <w:pPr>
        <w:spacing w:after="0" w:line="240" w:lineRule="auto"/>
      </w:pPr>
      <w:r>
        <w:separator/>
      </w:r>
    </w:p>
  </w:footnote>
  <w:footnote w:type="continuationSeparator" w:id="0">
    <w:p w14:paraId="305C819B" w14:textId="77777777" w:rsidR="00ED56A5" w:rsidRDefault="00ED56A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7714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E6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73C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06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A48FB"/>
    <w:rsid w:val="00D52F06"/>
    <w:rsid w:val="00ED3A55"/>
    <w:rsid w:val="00ED56A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C4C9"/>
  <w15:chartTrackingRefBased/>
  <w15:docId w15:val="{7BA7AA03-7C76-4762-971E-1FDE65E1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2026-06-14T16:27:00Z</dcterms:created>
  <dcterms:modified xsi:type="dcterms:W3CDTF">2026-06-14T16:29:00Z</dcterms:modified>
</cp:coreProperties>
</file>