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447" w:rsidRDefault="00150447" w:rsidP="001504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ALFOTSON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150447" w:rsidRDefault="00150447" w:rsidP="001504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0447" w:rsidRDefault="00150447" w:rsidP="001504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0447" w:rsidRDefault="00150447" w:rsidP="001504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Wolverhampton,</w:t>
      </w:r>
    </w:p>
    <w:p w:rsidR="00150447" w:rsidRDefault="00150447" w:rsidP="001504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Staffordshire, into the lands of the late Constance Sutton(q.v.).</w:t>
      </w:r>
    </w:p>
    <w:p w:rsidR="00150447" w:rsidRDefault="00150447" w:rsidP="001504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24-25)</w:t>
      </w:r>
    </w:p>
    <w:p w:rsidR="00150447" w:rsidRDefault="00150447" w:rsidP="001504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0447" w:rsidRDefault="00150447" w:rsidP="001504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50447" w:rsidRDefault="00150447" w:rsidP="001504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2016</w:t>
      </w:r>
      <w:bookmarkStart w:id="0" w:name="_GoBack"/>
      <w:bookmarkEnd w:id="0"/>
    </w:p>
    <w:sectPr w:rsidR="00DD5B8A" w:rsidRPr="001504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447" w:rsidRDefault="00150447" w:rsidP="00564E3C">
      <w:pPr>
        <w:spacing w:after="0" w:line="240" w:lineRule="auto"/>
      </w:pPr>
      <w:r>
        <w:separator/>
      </w:r>
    </w:p>
  </w:endnote>
  <w:endnote w:type="continuationSeparator" w:id="0">
    <w:p w:rsidR="00150447" w:rsidRDefault="0015044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50447">
      <w:rPr>
        <w:rFonts w:ascii="Times New Roman" w:hAnsi="Times New Roman" w:cs="Times New Roman"/>
        <w:noProof/>
        <w:sz w:val="24"/>
        <w:szCs w:val="24"/>
      </w:rPr>
      <w:t>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447" w:rsidRDefault="00150447" w:rsidP="00564E3C">
      <w:pPr>
        <w:spacing w:after="0" w:line="240" w:lineRule="auto"/>
      </w:pPr>
      <w:r>
        <w:separator/>
      </w:r>
    </w:p>
  </w:footnote>
  <w:footnote w:type="continuationSeparator" w:id="0">
    <w:p w:rsidR="00150447" w:rsidRDefault="0015044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447"/>
    <w:rsid w:val="0015044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F5F7F"/>
  <w15:chartTrackingRefBased/>
  <w15:docId w15:val="{194037E8-1382-4890-894E-77E2B3A9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2016-02-04T21:06:00Z</dcterms:created>
  <dcterms:modified xsi:type="dcterms:W3CDTF">2016-02-04T21:06:00Z</dcterms:modified>
</cp:coreProperties>
</file>