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B8228" w14:textId="77777777" w:rsidR="00DA7F63" w:rsidRDefault="00DA7F63" w:rsidP="00DA7F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ALFORD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705D15E4" w14:textId="77777777" w:rsidR="00DA7F63" w:rsidRDefault="00DA7F63" w:rsidP="00DA7F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1DB21B" w14:textId="77777777" w:rsidR="00DA7F63" w:rsidRDefault="00DA7F63" w:rsidP="00DA7F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468D67" w14:textId="77777777" w:rsidR="00DA7F63" w:rsidRDefault="00DA7F63" w:rsidP="00DA7F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Fermour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Bradford on Avon(q.v.),</w:t>
      </w:r>
    </w:p>
    <w:p w14:paraId="71AB68DB" w14:textId="77777777" w:rsidR="00DA7F63" w:rsidRDefault="00DA7F63" w:rsidP="00DA7F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Wiltshire.</w:t>
      </w:r>
    </w:p>
    <w:p w14:paraId="57E27B7D" w14:textId="77777777" w:rsidR="00DA7F63" w:rsidRDefault="00DA7F63" w:rsidP="00DA7F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6A853D6" w14:textId="77777777" w:rsidR="00DA7F63" w:rsidRDefault="00DA7F63" w:rsidP="00DA7F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A50206" w14:textId="77777777" w:rsidR="00DA7F63" w:rsidRDefault="00DA7F63" w:rsidP="00DA7F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4B6C62" w14:textId="77777777" w:rsidR="00DA7F63" w:rsidRDefault="00DA7F63" w:rsidP="00DA7F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2022</w:t>
      </w:r>
    </w:p>
    <w:p w14:paraId="47004E4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1C586" w14:textId="77777777" w:rsidR="00DA7F63" w:rsidRDefault="00DA7F63" w:rsidP="009139A6">
      <w:r>
        <w:separator/>
      </w:r>
    </w:p>
  </w:endnote>
  <w:endnote w:type="continuationSeparator" w:id="0">
    <w:p w14:paraId="7D38EE92" w14:textId="77777777" w:rsidR="00DA7F63" w:rsidRDefault="00DA7F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B44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8DC4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71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77A2A" w14:textId="77777777" w:rsidR="00DA7F63" w:rsidRDefault="00DA7F63" w:rsidP="009139A6">
      <w:r>
        <w:separator/>
      </w:r>
    </w:p>
  </w:footnote>
  <w:footnote w:type="continuationSeparator" w:id="0">
    <w:p w14:paraId="6E6C6F9D" w14:textId="77777777" w:rsidR="00DA7F63" w:rsidRDefault="00DA7F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045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6BF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F63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6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7F6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24C9E"/>
  <w15:chartTrackingRefBased/>
  <w15:docId w15:val="{9A5CCD23-D34D-4568-8D26-63B23DDF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DA7F6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2022-02-15T07:44:00Z</dcterms:created>
  <dcterms:modified xsi:type="dcterms:W3CDTF">2022-02-15T07:44:00Z</dcterms:modified>
</cp:coreProperties>
</file>