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8A2" w:rsidRDefault="00B348A2" w:rsidP="00B348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ALFORD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B348A2" w:rsidRDefault="00B348A2" w:rsidP="00B348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48A2" w:rsidRDefault="00B348A2" w:rsidP="00B348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48A2" w:rsidRDefault="00B348A2" w:rsidP="00B348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Jun.</w:t>
      </w: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Shaftesbury,</w:t>
      </w:r>
    </w:p>
    <w:p w:rsidR="00B348A2" w:rsidRDefault="00B348A2" w:rsidP="00B348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Dorset, into lands of the late Sir Edmund Mortimer(q.v.).</w:t>
      </w:r>
    </w:p>
    <w:p w:rsidR="00B348A2" w:rsidRDefault="00B348A2" w:rsidP="00B348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21-351)</w:t>
      </w:r>
    </w:p>
    <w:p w:rsidR="00B348A2" w:rsidRDefault="00B348A2" w:rsidP="00B348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48A2" w:rsidRDefault="00B348A2" w:rsidP="00B348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B348A2" w:rsidRDefault="00B348A2" w:rsidP="00B348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April 2016</w:t>
      </w:r>
      <w:bookmarkStart w:id="0" w:name="_GoBack"/>
      <w:bookmarkEnd w:id="0"/>
    </w:p>
    <w:sectPr w:rsidR="006B2F86" w:rsidRPr="00B348A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8A2" w:rsidRDefault="00B348A2" w:rsidP="00E71FC3">
      <w:pPr>
        <w:spacing w:after="0" w:line="240" w:lineRule="auto"/>
      </w:pPr>
      <w:r>
        <w:separator/>
      </w:r>
    </w:p>
  </w:endnote>
  <w:endnote w:type="continuationSeparator" w:id="0">
    <w:p w:rsidR="00B348A2" w:rsidRDefault="00B348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8A2" w:rsidRDefault="00B348A2" w:rsidP="00E71FC3">
      <w:pPr>
        <w:spacing w:after="0" w:line="240" w:lineRule="auto"/>
      </w:pPr>
      <w:r>
        <w:separator/>
      </w:r>
    </w:p>
  </w:footnote>
  <w:footnote w:type="continuationSeparator" w:id="0">
    <w:p w:rsidR="00B348A2" w:rsidRDefault="00B348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8A2"/>
    <w:rsid w:val="00AB52E8"/>
    <w:rsid w:val="00B16D3F"/>
    <w:rsid w:val="00B348A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4F463"/>
  <w15:chartTrackingRefBased/>
  <w15:docId w15:val="{971B1D8D-2528-4A1D-90E2-FA0BA6C9A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2016-04-08T21:24:00Z</dcterms:created>
  <dcterms:modified xsi:type="dcterms:W3CDTF">2016-04-08T21:26:00Z</dcterms:modified>
</cp:coreProperties>
</file>