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EDD51" w14:textId="49FD0009" w:rsidR="006B2F86" w:rsidRDefault="00EE2668" w:rsidP="00E71FC3">
      <w:pPr>
        <w:pStyle w:val="NoSpacing"/>
      </w:pPr>
      <w:r>
        <w:rPr>
          <w:u w:val="single"/>
        </w:rPr>
        <w:t>Thomas ALFORD</w:t>
      </w:r>
      <w:r>
        <w:t xml:space="preserve">      (fl.1455-46)</w:t>
      </w:r>
    </w:p>
    <w:p w14:paraId="09F7398E" w14:textId="11355B67" w:rsidR="00EE2668" w:rsidRDefault="00EE2668" w:rsidP="00E71FC3">
      <w:pPr>
        <w:pStyle w:val="NoSpacing"/>
      </w:pPr>
      <w:r>
        <w:t>of Buckfast Abbey.</w:t>
      </w:r>
    </w:p>
    <w:p w14:paraId="47002DB3" w14:textId="6CE5F71A" w:rsidR="00EE2668" w:rsidRDefault="00EE2668" w:rsidP="00E71FC3">
      <w:pPr>
        <w:pStyle w:val="NoSpacing"/>
      </w:pPr>
    </w:p>
    <w:p w14:paraId="4D45A0CC" w14:textId="033691CC" w:rsidR="00EE2668" w:rsidRDefault="00EE2668" w:rsidP="00E71FC3">
      <w:pPr>
        <w:pStyle w:val="NoSpacing"/>
      </w:pPr>
    </w:p>
    <w:p w14:paraId="5F83F0DC" w14:textId="3AF774D9" w:rsidR="00EE2668" w:rsidRDefault="00EE2668" w:rsidP="00E71FC3">
      <w:pPr>
        <w:pStyle w:val="NoSpacing"/>
      </w:pPr>
      <w:r>
        <w:tab/>
        <w:t>1446</w:t>
      </w:r>
      <w:r>
        <w:tab/>
        <w:t>He was ordained to his first tonsure.</w:t>
      </w:r>
    </w:p>
    <w:p w14:paraId="424A72C9" w14:textId="68F80E93" w:rsidR="00EE2668" w:rsidRDefault="00EE2668" w:rsidP="00E71FC3">
      <w:pPr>
        <w:pStyle w:val="NoSpacing"/>
      </w:pPr>
      <w:r>
        <w:tab/>
      </w:r>
      <w:r>
        <w:tab/>
      </w:r>
      <w:r>
        <w:t xml:space="preserve">(“The Register of Edmund Lacy, Bishop of Exeter 1420-55” </w:t>
      </w:r>
      <w:proofErr w:type="spellStart"/>
      <w:r>
        <w:t>part.IV</w:t>
      </w:r>
      <w:proofErr w:type="spellEnd"/>
      <w:r>
        <w:t xml:space="preserve"> p.2</w:t>
      </w:r>
      <w:r>
        <w:t>14)</w:t>
      </w:r>
    </w:p>
    <w:p w14:paraId="0F5403D5" w14:textId="3839C320" w:rsidR="00EE2668" w:rsidRDefault="00EE2668" w:rsidP="00E71FC3">
      <w:pPr>
        <w:pStyle w:val="NoSpacing"/>
      </w:pPr>
      <w:r>
        <w:t xml:space="preserve">  1 Mar.1455</w:t>
      </w:r>
      <w:r>
        <w:tab/>
        <w:t>He was ordained sub-deacon.  (ibid. p.254)</w:t>
      </w:r>
    </w:p>
    <w:p w14:paraId="1AFF82B0" w14:textId="5745482B" w:rsidR="00EE2668" w:rsidRDefault="00EE2668" w:rsidP="00E71FC3">
      <w:pPr>
        <w:pStyle w:val="NoSpacing"/>
      </w:pPr>
    </w:p>
    <w:p w14:paraId="17EE763C" w14:textId="323AA2C1" w:rsidR="00EE2668" w:rsidRDefault="00EE2668" w:rsidP="00E71FC3">
      <w:pPr>
        <w:pStyle w:val="NoSpacing"/>
      </w:pPr>
    </w:p>
    <w:p w14:paraId="0E82A07B" w14:textId="186145F2" w:rsidR="00EE2668" w:rsidRPr="00EE2668" w:rsidRDefault="00EE2668" w:rsidP="00E71FC3">
      <w:pPr>
        <w:pStyle w:val="NoSpacing"/>
      </w:pPr>
      <w:r>
        <w:t>30 August 2019</w:t>
      </w:r>
      <w:bookmarkStart w:id="0" w:name="_GoBack"/>
      <w:bookmarkEnd w:id="0"/>
    </w:p>
    <w:sectPr w:rsidR="00EE2668" w:rsidRPr="00EE26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A5C8E" w14:textId="77777777" w:rsidR="00EE2668" w:rsidRDefault="00EE2668" w:rsidP="00E71FC3">
      <w:pPr>
        <w:spacing w:after="0" w:line="240" w:lineRule="auto"/>
      </w:pPr>
      <w:r>
        <w:separator/>
      </w:r>
    </w:p>
  </w:endnote>
  <w:endnote w:type="continuationSeparator" w:id="0">
    <w:p w14:paraId="050FA49D" w14:textId="77777777" w:rsidR="00EE2668" w:rsidRDefault="00EE26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11D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D31CF" w14:textId="77777777" w:rsidR="00EE2668" w:rsidRDefault="00EE2668" w:rsidP="00E71FC3">
      <w:pPr>
        <w:spacing w:after="0" w:line="240" w:lineRule="auto"/>
      </w:pPr>
      <w:r>
        <w:separator/>
      </w:r>
    </w:p>
  </w:footnote>
  <w:footnote w:type="continuationSeparator" w:id="0">
    <w:p w14:paraId="7726001C" w14:textId="77777777" w:rsidR="00EE2668" w:rsidRDefault="00EE26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6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266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7AD4"/>
  <w15:chartTrackingRefBased/>
  <w15:docId w15:val="{9C88A2C4-0CE3-4E0F-B01E-CED2B869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2019-08-30T16:07:00Z</dcterms:created>
  <dcterms:modified xsi:type="dcterms:W3CDTF">2019-08-30T16:11:00Z</dcterms:modified>
</cp:coreProperties>
</file>