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89CCA" w14:textId="77777777" w:rsidR="007F0CA6" w:rsidRDefault="007F0CA6" w:rsidP="007F0C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ALFORD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fl.1434-48)</w:t>
      </w:r>
    </w:p>
    <w:p w14:paraId="62E3D5B6" w14:textId="77777777" w:rsidR="007F0CA6" w:rsidRDefault="007F0CA6" w:rsidP="007F0C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proofErr w:type="gramStart"/>
      <w:r>
        <w:rPr>
          <w:rFonts w:cs="Times New Roman"/>
          <w:szCs w:val="24"/>
        </w:rPr>
        <w:t>St.Mary’s</w:t>
      </w:r>
      <w:proofErr w:type="spellEnd"/>
      <w:proofErr w:type="gramEnd"/>
      <w:r>
        <w:rPr>
          <w:rFonts w:cs="Times New Roman"/>
          <w:szCs w:val="24"/>
        </w:rPr>
        <w:t xml:space="preserve"> Church, Moulton, Norfolk.</w:t>
      </w:r>
    </w:p>
    <w:p w14:paraId="598A8946" w14:textId="77777777" w:rsidR="007F0CA6" w:rsidRDefault="007F0CA6" w:rsidP="007F0CA6">
      <w:pPr>
        <w:pStyle w:val="NoSpacing"/>
        <w:rPr>
          <w:rFonts w:cs="Times New Roman"/>
          <w:szCs w:val="24"/>
        </w:rPr>
      </w:pPr>
    </w:p>
    <w:p w14:paraId="32C11A52" w14:textId="77777777" w:rsidR="007F0CA6" w:rsidRDefault="007F0CA6" w:rsidP="007F0CA6">
      <w:pPr>
        <w:pStyle w:val="NoSpacing"/>
        <w:rPr>
          <w:rFonts w:cs="Times New Roman"/>
          <w:szCs w:val="24"/>
        </w:rPr>
      </w:pPr>
    </w:p>
    <w:p w14:paraId="351B981A" w14:textId="77777777" w:rsidR="007F0CA6" w:rsidRDefault="007F0CA6" w:rsidP="007F0C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>He became Vicar.</w:t>
      </w:r>
    </w:p>
    <w:p w14:paraId="7EA6EEE4" w14:textId="77777777" w:rsidR="007F0CA6" w:rsidRDefault="007F0CA6" w:rsidP="007F0C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E34CC">
        <w:rPr>
          <w:rFonts w:cs="Times New Roman"/>
          <w:szCs w:val="24"/>
        </w:rPr>
        <w:t>(“An Essay Towards a Topographical History of the County of Norfolk”</w:t>
      </w:r>
      <w:r>
        <w:rPr>
          <w:rFonts w:cs="Times New Roman"/>
          <w:szCs w:val="24"/>
        </w:rPr>
        <w:t xml:space="preserve"> </w:t>
      </w:r>
    </w:p>
    <w:p w14:paraId="65278BAD" w14:textId="77777777" w:rsidR="007F0CA6" w:rsidRDefault="007F0CA6" w:rsidP="007F0CA6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108-110,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39264696" w14:textId="77777777" w:rsidR="007F0CA6" w:rsidRDefault="007F0CA6" w:rsidP="007F0CA6">
      <w:pPr>
        <w:pStyle w:val="NoSpacing"/>
        <w:rPr>
          <w:rFonts w:cs="Times New Roman"/>
          <w:szCs w:val="24"/>
        </w:rPr>
      </w:pPr>
    </w:p>
    <w:p w14:paraId="0C6EC110" w14:textId="77777777" w:rsidR="007F0CA6" w:rsidRDefault="007F0CA6" w:rsidP="007F0CA6">
      <w:pPr>
        <w:pStyle w:val="NoSpacing"/>
        <w:rPr>
          <w:rFonts w:cs="Times New Roman"/>
          <w:szCs w:val="24"/>
        </w:rPr>
      </w:pPr>
    </w:p>
    <w:p w14:paraId="0FF12AC1" w14:textId="77777777" w:rsidR="007F0CA6" w:rsidRDefault="007F0CA6" w:rsidP="007F0C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8 February 2024</w:t>
      </w:r>
    </w:p>
    <w:p w14:paraId="53ED1FA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A9617" w14:textId="77777777" w:rsidR="007F0CA6" w:rsidRDefault="007F0CA6" w:rsidP="009139A6">
      <w:r>
        <w:separator/>
      </w:r>
    </w:p>
  </w:endnote>
  <w:endnote w:type="continuationSeparator" w:id="0">
    <w:p w14:paraId="07368FA4" w14:textId="77777777" w:rsidR="007F0CA6" w:rsidRDefault="007F0C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CAD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626F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1FF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C9D2C" w14:textId="77777777" w:rsidR="007F0CA6" w:rsidRDefault="007F0CA6" w:rsidP="009139A6">
      <w:r>
        <w:separator/>
      </w:r>
    </w:p>
  </w:footnote>
  <w:footnote w:type="continuationSeparator" w:id="0">
    <w:p w14:paraId="11321A70" w14:textId="77777777" w:rsidR="007F0CA6" w:rsidRDefault="007F0C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B92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64E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EF7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CA6"/>
    <w:rsid w:val="000666E0"/>
    <w:rsid w:val="002510B7"/>
    <w:rsid w:val="005C130B"/>
    <w:rsid w:val="007F0CA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27563"/>
  <w15:chartTrackingRefBased/>
  <w15:docId w15:val="{FD3660EA-7000-46CA-B5B5-3FDB457A0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2024-02-08T21:35:00Z</dcterms:created>
  <dcterms:modified xsi:type="dcterms:W3CDTF">2024-02-08T21:36:00Z</dcterms:modified>
</cp:coreProperties>
</file>