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9E5EC" w14:textId="77777777" w:rsidR="008E5714" w:rsidRDefault="008E5714" w:rsidP="008E5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ALFORD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fl.1438-41)</w:t>
      </w:r>
    </w:p>
    <w:p w14:paraId="7D366247" w14:textId="77777777" w:rsidR="008E5714" w:rsidRDefault="008E5714" w:rsidP="008E5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St.Edmund’s</w:t>
      </w:r>
      <w:proofErr w:type="spellEnd"/>
      <w:proofErr w:type="gramEnd"/>
      <w:r>
        <w:rPr>
          <w:rFonts w:cs="Times New Roman"/>
          <w:szCs w:val="24"/>
        </w:rPr>
        <w:t xml:space="preserve"> Church, Thurn, Norfolk.</w:t>
      </w:r>
    </w:p>
    <w:p w14:paraId="2A652BF0" w14:textId="77777777" w:rsidR="008E5714" w:rsidRDefault="008E5714" w:rsidP="008E5714">
      <w:pPr>
        <w:pStyle w:val="NoSpacing"/>
        <w:rPr>
          <w:rFonts w:cs="Times New Roman"/>
          <w:szCs w:val="24"/>
        </w:rPr>
      </w:pPr>
    </w:p>
    <w:p w14:paraId="065370A1" w14:textId="77777777" w:rsidR="008E5714" w:rsidRDefault="008E5714" w:rsidP="008E5714">
      <w:pPr>
        <w:pStyle w:val="NoSpacing"/>
        <w:rPr>
          <w:rFonts w:cs="Times New Roman"/>
          <w:szCs w:val="24"/>
        </w:rPr>
      </w:pPr>
    </w:p>
    <w:p w14:paraId="4A148D2E" w14:textId="77777777" w:rsidR="008E5714" w:rsidRDefault="008E5714" w:rsidP="008E5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1438</w:t>
      </w:r>
      <w:r>
        <w:rPr>
          <w:rFonts w:cs="Times New Roman"/>
          <w:szCs w:val="24"/>
        </w:rPr>
        <w:tab/>
        <w:t>He became Rector.</w:t>
      </w:r>
    </w:p>
    <w:p w14:paraId="1178FC80" w14:textId="77777777" w:rsidR="008E5714" w:rsidRDefault="008E5714" w:rsidP="008E5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697B655B" w14:textId="77777777" w:rsidR="008E5714" w:rsidRDefault="008E5714" w:rsidP="008E5714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179-180)</w:t>
      </w:r>
    </w:p>
    <w:p w14:paraId="3DEC505D" w14:textId="77777777" w:rsidR="008E5714" w:rsidRDefault="008E5714" w:rsidP="008E5714">
      <w:pPr>
        <w:pStyle w:val="NoSpacing"/>
        <w:rPr>
          <w:rFonts w:cs="Times New Roman"/>
          <w:szCs w:val="24"/>
        </w:rPr>
      </w:pPr>
    </w:p>
    <w:p w14:paraId="2DD3E6BD" w14:textId="77777777" w:rsidR="008E5714" w:rsidRDefault="008E5714" w:rsidP="008E5714">
      <w:pPr>
        <w:pStyle w:val="NoSpacing"/>
        <w:rPr>
          <w:rFonts w:cs="Times New Roman"/>
          <w:szCs w:val="24"/>
        </w:rPr>
      </w:pPr>
    </w:p>
    <w:p w14:paraId="3547AA2A" w14:textId="77777777" w:rsidR="008E5714" w:rsidRDefault="008E5714" w:rsidP="008E57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February 2024</w:t>
      </w:r>
    </w:p>
    <w:p w14:paraId="09DBBA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56709" w14:textId="77777777" w:rsidR="008E5714" w:rsidRDefault="008E5714" w:rsidP="009139A6">
      <w:r>
        <w:separator/>
      </w:r>
    </w:p>
  </w:endnote>
  <w:endnote w:type="continuationSeparator" w:id="0">
    <w:p w14:paraId="6D47946E" w14:textId="77777777" w:rsidR="008E5714" w:rsidRDefault="008E57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5C1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CB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87A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84EC9" w14:textId="77777777" w:rsidR="008E5714" w:rsidRDefault="008E5714" w:rsidP="009139A6">
      <w:r>
        <w:separator/>
      </w:r>
    </w:p>
  </w:footnote>
  <w:footnote w:type="continuationSeparator" w:id="0">
    <w:p w14:paraId="3184D921" w14:textId="77777777" w:rsidR="008E5714" w:rsidRDefault="008E57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D96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288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6E9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714"/>
    <w:rsid w:val="000666E0"/>
    <w:rsid w:val="002510B7"/>
    <w:rsid w:val="005C130B"/>
    <w:rsid w:val="00826F5C"/>
    <w:rsid w:val="008E5714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8A0C4"/>
  <w15:chartTrackingRefBased/>
  <w15:docId w15:val="{284A9F5A-6EAE-4D16-8BCE-E1B4200C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2024-02-25T21:15:00Z</dcterms:created>
  <dcterms:modified xsi:type="dcterms:W3CDTF">2024-02-25T21:16:00Z</dcterms:modified>
</cp:coreProperties>
</file>