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71A777" w14:textId="77777777" w:rsidR="00A721A1" w:rsidRDefault="00A721A1" w:rsidP="00A721A1">
      <w:r>
        <w:rPr>
          <w:u w:val="single"/>
        </w:rPr>
        <w:t>Robert ALFORD</w:t>
      </w:r>
      <w:r>
        <w:t xml:space="preserve">      (fl.1475-88)</w:t>
      </w:r>
    </w:p>
    <w:p w14:paraId="03325C06" w14:textId="77777777" w:rsidR="00A721A1" w:rsidRDefault="00A721A1" w:rsidP="00A721A1">
      <w:r>
        <w:t>Abbot of Hagnaby, Lincolnshire.</w:t>
      </w:r>
    </w:p>
    <w:p w14:paraId="3E00F2D9" w14:textId="77777777" w:rsidR="00A721A1" w:rsidRDefault="00A721A1" w:rsidP="00A721A1"/>
    <w:p w14:paraId="4571502B" w14:textId="77777777" w:rsidR="00A721A1" w:rsidRDefault="00A721A1" w:rsidP="00A721A1"/>
    <w:p w14:paraId="709E7E0A" w14:textId="77777777" w:rsidR="007B193A" w:rsidRDefault="007B193A" w:rsidP="007B193A">
      <w:pPr>
        <w:pStyle w:val="NoSpacing"/>
      </w:pPr>
      <w:r>
        <w:tab/>
        <w:t>1475</w:t>
      </w:r>
      <w:r>
        <w:tab/>
        <w:t>He was elected Abbot.</w:t>
      </w:r>
    </w:p>
    <w:p w14:paraId="218B1B2E" w14:textId="1F11DE53" w:rsidR="007B193A" w:rsidRDefault="007B193A" w:rsidP="007B193A">
      <w:pPr>
        <w:pStyle w:val="NoSpacing"/>
      </w:pPr>
      <w:r>
        <w:tab/>
      </w:r>
      <w:r>
        <w:tab/>
        <w:t xml:space="preserve">( </w:t>
      </w:r>
      <w:hyperlink r:id="rId6" w:anchor="h3-0002" w:history="1">
        <w:r w:rsidRPr="00CC68C5">
          <w:rPr>
            <w:rStyle w:val="Hyperlink"/>
          </w:rPr>
          <w:t>https://www.british-history.ac.uk/vch/lincs/vol2/pp205-206#h3-0002</w:t>
        </w:r>
      </w:hyperlink>
      <w:r>
        <w:t xml:space="preserve"> )</w:t>
      </w:r>
    </w:p>
    <w:p w14:paraId="271D4A3A" w14:textId="77777777" w:rsidR="00A721A1" w:rsidRDefault="00A721A1" w:rsidP="00A721A1">
      <w:r>
        <w:t xml:space="preserve">       1475-88</w:t>
      </w:r>
      <w:r>
        <w:tab/>
        <w:t>He occurs as Abbot.</w:t>
      </w:r>
    </w:p>
    <w:p w14:paraId="29B56D49" w14:textId="77777777" w:rsidR="00A721A1" w:rsidRDefault="00A721A1" w:rsidP="00A721A1">
      <w:r>
        <w:tab/>
      </w:r>
      <w:r>
        <w:tab/>
        <w:t>(“A History of the county of Lincoln” vol.2 pp.205-6)</w:t>
      </w:r>
    </w:p>
    <w:p w14:paraId="302E57AC" w14:textId="77777777" w:rsidR="00A721A1" w:rsidRDefault="00A721A1" w:rsidP="00A721A1"/>
    <w:p w14:paraId="7CE62644" w14:textId="77777777" w:rsidR="00A721A1" w:rsidRDefault="00A721A1" w:rsidP="00A721A1"/>
    <w:p w14:paraId="2456F52B" w14:textId="77777777" w:rsidR="00A721A1" w:rsidRDefault="00A721A1" w:rsidP="00A721A1">
      <w:r>
        <w:t>15 December 2017</w:t>
      </w:r>
    </w:p>
    <w:p w14:paraId="68DDFEBB" w14:textId="3038FE74" w:rsidR="007B193A" w:rsidRDefault="007B193A" w:rsidP="00A721A1">
      <w:r>
        <w:t xml:space="preserve">  2 September 2024</w:t>
      </w:r>
    </w:p>
    <w:p w14:paraId="37082CD7" w14:textId="77777777" w:rsidR="007B193A" w:rsidRPr="00A721A1" w:rsidRDefault="007B193A" w:rsidP="00A721A1"/>
    <w:sectPr w:rsidR="006B2F86" w:rsidRPr="00A721A1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DBB598" w14:textId="77777777" w:rsidR="00A721A1" w:rsidRDefault="00A721A1" w:rsidP="00E71FC3">
      <w:r>
        <w:separator/>
      </w:r>
    </w:p>
  </w:endnote>
  <w:endnote w:type="continuationSeparator" w:id="0">
    <w:p w14:paraId="7F20581F" w14:textId="77777777" w:rsidR="00A721A1" w:rsidRDefault="00A721A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84D76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C325AA" w14:textId="77777777" w:rsidR="00A721A1" w:rsidRDefault="00A721A1" w:rsidP="00E71FC3">
      <w:r>
        <w:separator/>
      </w:r>
    </w:p>
  </w:footnote>
  <w:footnote w:type="continuationSeparator" w:id="0">
    <w:p w14:paraId="517B2F51" w14:textId="77777777" w:rsidR="00A721A1" w:rsidRDefault="00A721A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1A1"/>
    <w:rsid w:val="001A7C09"/>
    <w:rsid w:val="003C11E0"/>
    <w:rsid w:val="00577BD5"/>
    <w:rsid w:val="00656CBA"/>
    <w:rsid w:val="006A1F77"/>
    <w:rsid w:val="00733BE7"/>
    <w:rsid w:val="007B193A"/>
    <w:rsid w:val="00A721A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69FC4"/>
  <w15:chartTrackingRefBased/>
  <w15:docId w15:val="{0247E8B0-5FDB-4C91-9B7D-A2B8D100C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1A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7B193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ritish-history.ac.uk/vch/lincs/vol2/pp205-206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2018-01-03T20:37:00Z</dcterms:created>
  <dcterms:modified xsi:type="dcterms:W3CDTF">2024-09-02T08:05:00Z</dcterms:modified>
</cp:coreProperties>
</file>