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C1854" w14:textId="77777777" w:rsidR="007F2046" w:rsidRDefault="007F2046" w:rsidP="007F2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ALFORD</w:t>
      </w:r>
      <w:r>
        <w:rPr>
          <w:rFonts w:ascii="Times New Roman" w:hAnsi="Times New Roman" w:cs="Times New Roman"/>
          <w:sz w:val="24"/>
          <w:szCs w:val="24"/>
        </w:rPr>
        <w:t xml:space="preserve">      (fl.1478)</w:t>
      </w:r>
    </w:p>
    <w:p w14:paraId="3B9E3D69" w14:textId="77777777" w:rsidR="007F2046" w:rsidRDefault="007F2046" w:rsidP="007F2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A6B864" w14:textId="77777777" w:rsidR="007F2046" w:rsidRDefault="007F2046" w:rsidP="007F2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FCA699" w14:textId="77777777" w:rsidR="007F2046" w:rsidRDefault="007F2046" w:rsidP="007F2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Feb.1478</w:t>
      </w:r>
      <w:r>
        <w:rPr>
          <w:rFonts w:ascii="Times New Roman" w:hAnsi="Times New Roman" w:cs="Times New Roman"/>
          <w:sz w:val="24"/>
          <w:szCs w:val="24"/>
        </w:rPr>
        <w:tab/>
        <w:t>He was a witness when Robert Rede(q.v.) gave all his lands and tenements</w:t>
      </w:r>
    </w:p>
    <w:p w14:paraId="3590265B" w14:textId="77777777" w:rsidR="007F2046" w:rsidRDefault="007F2046" w:rsidP="007F2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Kent to William Pende of London, draper(q.v.).</w:t>
      </w:r>
    </w:p>
    <w:p w14:paraId="761C44AD" w14:textId="64A6926A" w:rsidR="007F2046" w:rsidRDefault="007F2046" w:rsidP="007F2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578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C.C.R. 1476-85 p.91)</w:t>
      </w:r>
    </w:p>
    <w:p w14:paraId="358395F6" w14:textId="77777777" w:rsidR="007F2046" w:rsidRDefault="007F2046" w:rsidP="007F2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1CD49D" w14:textId="77777777" w:rsidR="007F2046" w:rsidRDefault="007F2046" w:rsidP="007F2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154122" w14:textId="77777777" w:rsidR="007F2046" w:rsidRDefault="007F2046" w:rsidP="007F2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April 2021</w:t>
      </w:r>
    </w:p>
    <w:p w14:paraId="6A3CD8B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F419C" w14:textId="77777777" w:rsidR="007F2046" w:rsidRDefault="007F2046" w:rsidP="009139A6">
      <w:r>
        <w:separator/>
      </w:r>
    </w:p>
  </w:endnote>
  <w:endnote w:type="continuationSeparator" w:id="0">
    <w:p w14:paraId="4D1BC103" w14:textId="77777777" w:rsidR="007F2046" w:rsidRDefault="007F20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32A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535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9A4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379F1" w14:textId="77777777" w:rsidR="007F2046" w:rsidRDefault="007F2046" w:rsidP="009139A6">
      <w:r>
        <w:separator/>
      </w:r>
    </w:p>
  </w:footnote>
  <w:footnote w:type="continuationSeparator" w:id="0">
    <w:p w14:paraId="3A38437A" w14:textId="77777777" w:rsidR="007F2046" w:rsidRDefault="007F20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35B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9C7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4B3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046"/>
    <w:rsid w:val="000666E0"/>
    <w:rsid w:val="002510B7"/>
    <w:rsid w:val="005C130B"/>
    <w:rsid w:val="007F2046"/>
    <w:rsid w:val="00826F5C"/>
    <w:rsid w:val="009139A6"/>
    <w:rsid w:val="009448BB"/>
    <w:rsid w:val="00A3176C"/>
    <w:rsid w:val="00BA00AB"/>
    <w:rsid w:val="00C1578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67B8"/>
  <w15:chartTrackingRefBased/>
  <w15:docId w15:val="{4C5515AD-08D0-4E30-BE33-23FA7263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2021-04-12T09:38:00Z</dcterms:created>
  <dcterms:modified xsi:type="dcterms:W3CDTF">2022-02-19T21:14:00Z</dcterms:modified>
</cp:coreProperties>
</file>