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EA5D5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ALFORD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33CB612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21AB47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B49B5C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and assault against John White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Hillesley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6CB8E6B8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Wymbold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Hillesley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C7819EE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6878750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F0FAF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E97DBA" w14:textId="77777777" w:rsidR="007C7680" w:rsidRDefault="007C7680" w:rsidP="007C76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2022</w:t>
      </w:r>
    </w:p>
    <w:p w14:paraId="1BD0BC1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2CDED" w14:textId="77777777" w:rsidR="007C7680" w:rsidRDefault="007C7680" w:rsidP="009139A6">
      <w:r>
        <w:separator/>
      </w:r>
    </w:p>
  </w:endnote>
  <w:endnote w:type="continuationSeparator" w:id="0">
    <w:p w14:paraId="2E55011D" w14:textId="77777777" w:rsidR="007C7680" w:rsidRDefault="007C76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FAD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56F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07D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C963F" w14:textId="77777777" w:rsidR="007C7680" w:rsidRDefault="007C7680" w:rsidP="009139A6">
      <w:r>
        <w:separator/>
      </w:r>
    </w:p>
  </w:footnote>
  <w:footnote w:type="continuationSeparator" w:id="0">
    <w:p w14:paraId="4FFC34F9" w14:textId="77777777" w:rsidR="007C7680" w:rsidRDefault="007C76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360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6A1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FE28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680"/>
    <w:rsid w:val="000666E0"/>
    <w:rsid w:val="002510B7"/>
    <w:rsid w:val="005C130B"/>
    <w:rsid w:val="007C768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621BD"/>
  <w15:chartTrackingRefBased/>
  <w15:docId w15:val="{7B537731-F5FB-4E76-BF8E-E487D2D4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C76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2022-02-25T19:06:00Z</dcterms:created>
  <dcterms:modified xsi:type="dcterms:W3CDTF">2022-02-25T19:07:00Z</dcterms:modified>
</cp:coreProperties>
</file>