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B3C8A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ALFORD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57E2ECE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4D68947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D269C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9F02E5" w14:textId="77777777" w:rsidR="00C82EBE" w:rsidRDefault="00C82EBE" w:rsidP="00C82EB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C3EC4F6" w14:textId="77777777" w:rsidR="00C82EBE" w:rsidRDefault="00C82EBE" w:rsidP="00C82EB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F16ECEF" w14:textId="77777777" w:rsidR="00C82EBE" w:rsidRDefault="00C82EBE" w:rsidP="00C82EB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D8C4A6A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FAA30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0B992" w14:textId="77777777" w:rsidR="00C82EBE" w:rsidRDefault="00C82EBE" w:rsidP="00C82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32D723A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0CEAD" w14:textId="77777777" w:rsidR="00C82EBE" w:rsidRDefault="00C82EBE" w:rsidP="009139A6">
      <w:r>
        <w:separator/>
      </w:r>
    </w:p>
  </w:endnote>
  <w:endnote w:type="continuationSeparator" w:id="0">
    <w:p w14:paraId="15D919AD" w14:textId="77777777" w:rsidR="00C82EBE" w:rsidRDefault="00C82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D06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B0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53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F9E1B" w14:textId="77777777" w:rsidR="00C82EBE" w:rsidRDefault="00C82EBE" w:rsidP="009139A6">
      <w:r>
        <w:separator/>
      </w:r>
    </w:p>
  </w:footnote>
  <w:footnote w:type="continuationSeparator" w:id="0">
    <w:p w14:paraId="7B0FE252" w14:textId="77777777" w:rsidR="00C82EBE" w:rsidRDefault="00C82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5AE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DD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57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2EB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4FEDD"/>
  <w15:chartTrackingRefBased/>
  <w15:docId w15:val="{397C96F2-F4F6-440B-A2E6-994A8BBB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2022-07-03T06:49:00Z</dcterms:created>
  <dcterms:modified xsi:type="dcterms:W3CDTF">2022-07-03T06:49:00Z</dcterms:modified>
</cp:coreProperties>
</file>