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47DED" w14:textId="77777777" w:rsidR="00315AE0" w:rsidRDefault="00315AE0" w:rsidP="00315A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Adam ALFORD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217FE7C2" w14:textId="77777777" w:rsidR="00315AE0" w:rsidRDefault="00315AE0" w:rsidP="00315A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EABE37" w14:textId="77777777" w:rsidR="00315AE0" w:rsidRDefault="00315AE0" w:rsidP="00315A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901B6C" w14:textId="77777777" w:rsidR="00315AE0" w:rsidRDefault="00315AE0" w:rsidP="00315A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Agnes, formerly Agnes Morton.</w:t>
      </w:r>
    </w:p>
    <w:p w14:paraId="2D78D71A" w14:textId="77777777" w:rsidR="00315AE0" w:rsidRDefault="00315AE0" w:rsidP="00315A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FE0C442" w14:textId="77777777" w:rsidR="00315AE0" w:rsidRDefault="00315AE0" w:rsidP="00315A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D5DA37" w14:textId="77777777" w:rsidR="00315AE0" w:rsidRDefault="00315AE0" w:rsidP="00315A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213955" w14:textId="77777777" w:rsidR="00315AE0" w:rsidRDefault="00315AE0" w:rsidP="00315A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They appear in the Plea Rolls.    (ibid.)</w:t>
      </w:r>
    </w:p>
    <w:p w14:paraId="5CA16B69" w14:textId="77777777" w:rsidR="00315AE0" w:rsidRDefault="00315AE0" w:rsidP="00315A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A28CF6" w14:textId="77777777" w:rsidR="00315AE0" w:rsidRDefault="00315AE0" w:rsidP="00315A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068FD5" w14:textId="77777777" w:rsidR="00315AE0" w:rsidRDefault="00315AE0" w:rsidP="00315A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February 2022</w:t>
      </w:r>
    </w:p>
    <w:p w14:paraId="230DEB1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0E8D8" w14:textId="77777777" w:rsidR="00315AE0" w:rsidRDefault="00315AE0" w:rsidP="009139A6">
      <w:r>
        <w:separator/>
      </w:r>
    </w:p>
  </w:endnote>
  <w:endnote w:type="continuationSeparator" w:id="0">
    <w:p w14:paraId="48F27912" w14:textId="77777777" w:rsidR="00315AE0" w:rsidRDefault="00315AE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294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B7A9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2568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FDDF7" w14:textId="77777777" w:rsidR="00315AE0" w:rsidRDefault="00315AE0" w:rsidP="009139A6">
      <w:r>
        <w:separator/>
      </w:r>
    </w:p>
  </w:footnote>
  <w:footnote w:type="continuationSeparator" w:id="0">
    <w:p w14:paraId="55ADEE9B" w14:textId="77777777" w:rsidR="00315AE0" w:rsidRDefault="00315AE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BF6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8AC8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F15C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AE0"/>
    <w:rsid w:val="000666E0"/>
    <w:rsid w:val="002510B7"/>
    <w:rsid w:val="00315AE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04766"/>
  <w15:chartTrackingRefBased/>
  <w15:docId w15:val="{997185D7-9693-479D-8CEB-7019A2138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315AE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2022-02-15T07:38:00Z</dcterms:created>
  <dcterms:modified xsi:type="dcterms:W3CDTF">2022-02-15T07:38:00Z</dcterms:modified>
</cp:coreProperties>
</file>