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13703A" w14:textId="77777777" w:rsidR="00C347FC" w:rsidRDefault="00C347FC" w:rsidP="00C3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ALFFORD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40C5652B" w14:textId="77777777" w:rsidR="00C347FC" w:rsidRDefault="00C347FC" w:rsidP="00C347FC">
      <w:pPr>
        <w:pStyle w:val="NoSpacing"/>
        <w:rPr>
          <w:rFonts w:cs="Times New Roman"/>
          <w:szCs w:val="24"/>
        </w:rPr>
      </w:pPr>
    </w:p>
    <w:p w14:paraId="6FC70573" w14:textId="77777777" w:rsidR="00C347FC" w:rsidRDefault="00C347FC" w:rsidP="00C347FC">
      <w:pPr>
        <w:pStyle w:val="NoSpacing"/>
        <w:rPr>
          <w:rFonts w:cs="Times New Roman"/>
          <w:szCs w:val="24"/>
        </w:rPr>
      </w:pPr>
    </w:p>
    <w:p w14:paraId="4128FD05" w14:textId="77777777" w:rsidR="00C347FC" w:rsidRDefault="00C347FC" w:rsidP="00C3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Nov.1463</w:t>
      </w:r>
      <w:r>
        <w:rPr>
          <w:rFonts w:cs="Times New Roman"/>
          <w:szCs w:val="24"/>
        </w:rPr>
        <w:tab/>
        <w:t>Sir John Howard(q.v.) paid him 6s 8d.</w:t>
      </w:r>
    </w:p>
    <w:p w14:paraId="5C7F868D" w14:textId="77777777" w:rsidR="00C347FC" w:rsidRDefault="00C347FC" w:rsidP="00C3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2359B1FB" w14:textId="77777777" w:rsidR="00C347FC" w:rsidRDefault="00C347FC" w:rsidP="00C347FC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>1992, p.</w:t>
      </w:r>
      <w:r>
        <w:rPr>
          <w:rFonts w:cs="Times New Roman"/>
          <w:szCs w:val="24"/>
        </w:rPr>
        <w:t>157)</w:t>
      </w:r>
    </w:p>
    <w:p w14:paraId="430DAD18" w14:textId="77777777" w:rsidR="00C347FC" w:rsidRDefault="00C347FC" w:rsidP="00C347FC">
      <w:pPr>
        <w:pStyle w:val="NoSpacing"/>
        <w:rPr>
          <w:rFonts w:cs="Times New Roman"/>
          <w:szCs w:val="24"/>
        </w:rPr>
      </w:pPr>
    </w:p>
    <w:p w14:paraId="7EB6536C" w14:textId="77777777" w:rsidR="00C347FC" w:rsidRDefault="00C347FC" w:rsidP="00C347FC">
      <w:pPr>
        <w:pStyle w:val="NoSpacing"/>
        <w:rPr>
          <w:rFonts w:cs="Times New Roman"/>
          <w:szCs w:val="24"/>
        </w:rPr>
      </w:pPr>
    </w:p>
    <w:p w14:paraId="33AB510B" w14:textId="77777777" w:rsidR="00C347FC" w:rsidRDefault="00C347FC" w:rsidP="00C347F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2024</w:t>
      </w:r>
    </w:p>
    <w:p w14:paraId="7CC605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459EA8" w14:textId="77777777" w:rsidR="00C347FC" w:rsidRDefault="00C347FC" w:rsidP="009139A6">
      <w:r>
        <w:separator/>
      </w:r>
    </w:p>
  </w:endnote>
  <w:endnote w:type="continuationSeparator" w:id="0">
    <w:p w14:paraId="79568B85" w14:textId="77777777" w:rsidR="00C347FC" w:rsidRDefault="00C347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537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2A31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821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A4285" w14:textId="77777777" w:rsidR="00C347FC" w:rsidRDefault="00C347FC" w:rsidP="009139A6">
      <w:r>
        <w:separator/>
      </w:r>
    </w:p>
  </w:footnote>
  <w:footnote w:type="continuationSeparator" w:id="0">
    <w:p w14:paraId="24B2F956" w14:textId="77777777" w:rsidR="00C347FC" w:rsidRDefault="00C347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CA1D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4D1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FEE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FC"/>
    <w:rsid w:val="000666E0"/>
    <w:rsid w:val="002510B7"/>
    <w:rsid w:val="00270799"/>
    <w:rsid w:val="005C130B"/>
    <w:rsid w:val="007859F2"/>
    <w:rsid w:val="00826F5C"/>
    <w:rsid w:val="009139A6"/>
    <w:rsid w:val="009411C2"/>
    <w:rsid w:val="009448BB"/>
    <w:rsid w:val="00947624"/>
    <w:rsid w:val="00A3176C"/>
    <w:rsid w:val="00AE65F8"/>
    <w:rsid w:val="00BA00AB"/>
    <w:rsid w:val="00C347FC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DEEA7"/>
  <w15:chartTrackingRefBased/>
  <w15:docId w15:val="{EFC4A21C-0D7E-4127-B8A2-8576422A9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2024-06-03T15:39:00Z</dcterms:created>
  <dcterms:modified xsi:type="dcterms:W3CDTF">2024-06-03T15:40:00Z</dcterms:modified>
</cp:coreProperties>
</file>